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0"/>
      </w:tblGrid>
      <w:tr w:rsidR="007339AC" w14:paraId="560D5053" w14:textId="77777777" w:rsidTr="0032758F">
        <w:trPr>
          <w:trHeight w:val="1720"/>
        </w:trPr>
        <w:tc>
          <w:tcPr>
            <w:tcW w:w="9060" w:type="dxa"/>
          </w:tcPr>
          <w:p w14:paraId="64AAAEE9" w14:textId="77777777" w:rsidR="007339AC" w:rsidRPr="007339AC" w:rsidRDefault="007339AC" w:rsidP="007339AC">
            <w:pPr>
              <w:jc w:val="center"/>
              <w:rPr>
                <w:rFonts w:ascii="Calibri Light" w:hAnsi="Calibri Light" w:cs="Calibri Light"/>
                <w:b/>
                <w:bCs/>
                <w:sz w:val="28"/>
                <w:szCs w:val="28"/>
              </w:rPr>
            </w:pPr>
            <w:r w:rsidRPr="007339AC">
              <w:rPr>
                <w:rFonts w:ascii="Calibri Light" w:hAnsi="Calibri Light" w:cs="Calibri Light"/>
                <w:b/>
                <w:bCs/>
                <w:sz w:val="28"/>
                <w:szCs w:val="28"/>
              </w:rPr>
              <w:t>FORMULARZ DO KONSULTACJI</w:t>
            </w:r>
          </w:p>
          <w:p w14:paraId="3E7FC940" w14:textId="77777777" w:rsidR="007339AC" w:rsidRPr="007339AC" w:rsidRDefault="007339AC" w:rsidP="007339AC">
            <w:pPr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r w:rsidRPr="007339AC">
              <w:rPr>
                <w:rFonts w:ascii="Calibri Light" w:hAnsi="Calibri Light" w:cs="Calibri Light"/>
                <w:sz w:val="28"/>
                <w:szCs w:val="28"/>
              </w:rPr>
              <w:t>KONCEPCJI DOKUMENTACJI PROJEKTOWEJ</w:t>
            </w:r>
          </w:p>
          <w:p w14:paraId="25D9F77F" w14:textId="77777777" w:rsidR="007339AC" w:rsidRPr="007339AC" w:rsidRDefault="007339AC" w:rsidP="007339AC">
            <w:pPr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  <w:p w14:paraId="65A8F2A8" w14:textId="6BC3ADEE" w:rsidR="007339AC" w:rsidRDefault="00F11DCA" w:rsidP="007339AC">
            <w:pPr>
              <w:jc w:val="center"/>
              <w:rPr>
                <w:rFonts w:ascii="Calibri Light" w:hAnsi="Calibri Light" w:cs="Calibri Light"/>
                <w:b/>
                <w:bCs/>
                <w:sz w:val="28"/>
                <w:szCs w:val="28"/>
              </w:rPr>
            </w:pPr>
            <w:r>
              <w:rPr>
                <w:rFonts w:ascii="Calibri Light" w:hAnsi="Calibri Light" w:cs="Calibri Light"/>
                <w:b/>
                <w:bCs/>
                <w:sz w:val="28"/>
                <w:szCs w:val="28"/>
              </w:rPr>
              <w:t>Budowa miejsca rekreacji przy ul. Brzoskwiniowej w Skokach</w:t>
            </w:r>
          </w:p>
          <w:p w14:paraId="0754AA13" w14:textId="5A6F714F" w:rsidR="00CA1DAA" w:rsidRPr="0032758F" w:rsidRDefault="00CA1DAA" w:rsidP="007339AC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  <w:u w:val="single"/>
              </w:rPr>
            </w:pPr>
          </w:p>
        </w:tc>
      </w:tr>
    </w:tbl>
    <w:p w14:paraId="63F24932" w14:textId="77777777" w:rsidR="007339AC" w:rsidRDefault="007339AC" w:rsidP="000F73E5">
      <w:pPr>
        <w:rPr>
          <w:rFonts w:ascii="Calibri Light" w:hAnsi="Calibri Light" w:cs="Calibri Light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964"/>
        <w:gridCol w:w="5096"/>
      </w:tblGrid>
      <w:tr w:rsidR="007339AC" w14:paraId="5B01DA2E" w14:textId="77777777" w:rsidTr="007339AC">
        <w:trPr>
          <w:trHeight w:val="414"/>
        </w:trPr>
        <w:tc>
          <w:tcPr>
            <w:tcW w:w="9060" w:type="dxa"/>
            <w:gridSpan w:val="2"/>
            <w:shd w:val="clear" w:color="auto" w:fill="D9D9D9" w:themeFill="background1" w:themeFillShade="D9"/>
          </w:tcPr>
          <w:p w14:paraId="37F55D1C" w14:textId="185E0C33" w:rsidR="007339AC" w:rsidRPr="007339AC" w:rsidRDefault="007339AC" w:rsidP="000F73E5">
            <w:pPr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7339AC">
              <w:rPr>
                <w:rFonts w:ascii="Calibri Light" w:hAnsi="Calibri Light" w:cs="Calibri Light"/>
                <w:b/>
                <w:bCs/>
              </w:rPr>
              <w:t>Dane zgłaszającego:</w:t>
            </w:r>
          </w:p>
        </w:tc>
      </w:tr>
      <w:tr w:rsidR="007339AC" w14:paraId="59BF8DAF" w14:textId="77777777" w:rsidTr="007339AC">
        <w:trPr>
          <w:trHeight w:val="420"/>
        </w:trPr>
        <w:tc>
          <w:tcPr>
            <w:tcW w:w="3964" w:type="dxa"/>
          </w:tcPr>
          <w:p w14:paraId="5828F351" w14:textId="77777777" w:rsidR="007339AC" w:rsidRPr="007339AC" w:rsidRDefault="007339AC" w:rsidP="000F73E5">
            <w:pPr>
              <w:rPr>
                <w:rFonts w:ascii="Calibri Light" w:hAnsi="Calibri Light" w:cs="Calibri Light"/>
              </w:rPr>
            </w:pPr>
            <w:r w:rsidRPr="007339AC">
              <w:rPr>
                <w:rFonts w:ascii="Segoe UI Symbol" w:hAnsi="Segoe UI Symbol" w:cs="Segoe UI Symbol"/>
              </w:rPr>
              <w:t>☐</w:t>
            </w:r>
            <w:r w:rsidRPr="007339AC">
              <w:rPr>
                <w:rFonts w:ascii="Calibri Light" w:hAnsi="Calibri Light" w:cs="Calibri Light"/>
              </w:rPr>
              <w:t xml:space="preserve"> Osoba fizyczna </w:t>
            </w:r>
          </w:p>
        </w:tc>
        <w:tc>
          <w:tcPr>
            <w:tcW w:w="5096" w:type="dxa"/>
          </w:tcPr>
          <w:p w14:paraId="711BFCD6" w14:textId="70CB34C3" w:rsidR="007339AC" w:rsidRPr="007339AC" w:rsidRDefault="007339AC" w:rsidP="000F73E5">
            <w:pPr>
              <w:rPr>
                <w:rFonts w:ascii="Calibri Light" w:hAnsi="Calibri Light" w:cs="Calibri Light"/>
              </w:rPr>
            </w:pPr>
            <w:r w:rsidRPr="007339AC">
              <w:rPr>
                <w:rFonts w:ascii="Segoe UI Symbol" w:hAnsi="Segoe UI Symbol" w:cs="Segoe UI Symbol"/>
              </w:rPr>
              <w:t>☐</w:t>
            </w:r>
            <w:r w:rsidRPr="007339AC">
              <w:rPr>
                <w:rFonts w:ascii="Calibri Light" w:hAnsi="Calibri Light" w:cs="Calibri Light"/>
              </w:rPr>
              <w:t xml:space="preserve"> Instytucja </w:t>
            </w:r>
          </w:p>
        </w:tc>
      </w:tr>
      <w:tr w:rsidR="007339AC" w14:paraId="5CC73759" w14:textId="77777777" w:rsidTr="0032758F">
        <w:trPr>
          <w:trHeight w:val="583"/>
        </w:trPr>
        <w:tc>
          <w:tcPr>
            <w:tcW w:w="9060" w:type="dxa"/>
            <w:gridSpan w:val="2"/>
          </w:tcPr>
          <w:p w14:paraId="24AB5ACD" w14:textId="3BA62F55" w:rsidR="007339AC" w:rsidRDefault="007339AC" w:rsidP="000F73E5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7339AC">
              <w:rPr>
                <w:rFonts w:ascii="Calibri Light" w:hAnsi="Calibri Light" w:cs="Calibri Light"/>
              </w:rPr>
              <w:t>Imię i nazwisko lub nazwa instytucji:</w:t>
            </w:r>
          </w:p>
        </w:tc>
      </w:tr>
      <w:tr w:rsidR="007339AC" w14:paraId="4DD2B09A" w14:textId="77777777" w:rsidTr="0032758F">
        <w:trPr>
          <w:trHeight w:val="563"/>
        </w:trPr>
        <w:tc>
          <w:tcPr>
            <w:tcW w:w="9060" w:type="dxa"/>
            <w:gridSpan w:val="2"/>
          </w:tcPr>
          <w:p w14:paraId="566AC288" w14:textId="77777777" w:rsidR="007339AC" w:rsidRDefault="007339AC" w:rsidP="000F73E5">
            <w:pPr>
              <w:rPr>
                <w:rFonts w:ascii="Calibri Light" w:hAnsi="Calibri Light" w:cs="Calibri Light"/>
              </w:rPr>
            </w:pPr>
            <w:r w:rsidRPr="007339AC">
              <w:rPr>
                <w:rFonts w:ascii="Calibri Light" w:hAnsi="Calibri Light" w:cs="Calibri Light"/>
              </w:rPr>
              <w:t>Adres korespondencyjny</w:t>
            </w:r>
            <w:r>
              <w:rPr>
                <w:rFonts w:ascii="Calibri Light" w:hAnsi="Calibri Light" w:cs="Calibri Light"/>
              </w:rPr>
              <w:t>:</w:t>
            </w:r>
          </w:p>
          <w:p w14:paraId="61A3391B" w14:textId="5FC2EADD" w:rsidR="007E7088" w:rsidRDefault="007E7088" w:rsidP="000F73E5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  <w:tr w:rsidR="007339AC" w14:paraId="42CDB92D" w14:textId="77777777" w:rsidTr="0032758F">
        <w:trPr>
          <w:trHeight w:val="558"/>
        </w:trPr>
        <w:tc>
          <w:tcPr>
            <w:tcW w:w="9060" w:type="dxa"/>
            <w:gridSpan w:val="2"/>
          </w:tcPr>
          <w:p w14:paraId="26CDDE16" w14:textId="7ECAAE7B" w:rsidR="007339AC" w:rsidRDefault="007339AC" w:rsidP="000F73E5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7339AC">
              <w:rPr>
                <w:rFonts w:ascii="Calibri Light" w:hAnsi="Calibri Light" w:cs="Calibri Light"/>
              </w:rPr>
              <w:t>Adres e-mail:</w:t>
            </w:r>
          </w:p>
        </w:tc>
      </w:tr>
    </w:tbl>
    <w:p w14:paraId="46476A24" w14:textId="77777777" w:rsidR="007339AC" w:rsidRDefault="007339AC" w:rsidP="000F73E5">
      <w:pPr>
        <w:rPr>
          <w:rFonts w:ascii="Calibri Light" w:hAnsi="Calibri Light" w:cs="Calibri Light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0"/>
      </w:tblGrid>
      <w:tr w:rsidR="007339AC" w14:paraId="06728797" w14:textId="77777777" w:rsidTr="007339AC">
        <w:tc>
          <w:tcPr>
            <w:tcW w:w="9060" w:type="dxa"/>
            <w:shd w:val="clear" w:color="auto" w:fill="D9D9D9" w:themeFill="background1" w:themeFillShade="D9"/>
          </w:tcPr>
          <w:p w14:paraId="0F172852" w14:textId="3FE136C2" w:rsidR="007339AC" w:rsidRPr="007339AC" w:rsidRDefault="007339AC" w:rsidP="000F73E5">
            <w:pPr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7339AC">
              <w:rPr>
                <w:rFonts w:ascii="Calibri Light" w:hAnsi="Calibri Light" w:cs="Calibri Light"/>
                <w:b/>
                <w:bCs/>
              </w:rPr>
              <w:t>Po zapoznaniu się z koncepcją planu zagospodarowania dla ww. zadania wnoszę następujące uwagi:</w:t>
            </w:r>
          </w:p>
        </w:tc>
      </w:tr>
      <w:tr w:rsidR="007339AC" w14:paraId="0E6535E1" w14:textId="77777777" w:rsidTr="00F11DCA">
        <w:trPr>
          <w:trHeight w:val="3398"/>
        </w:trPr>
        <w:tc>
          <w:tcPr>
            <w:tcW w:w="9060" w:type="dxa"/>
          </w:tcPr>
          <w:p w14:paraId="72C86F5D" w14:textId="77777777" w:rsidR="007339AC" w:rsidRDefault="007339AC" w:rsidP="000F73E5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</w:tbl>
    <w:p w14:paraId="243BDED4" w14:textId="77777777" w:rsidR="007339AC" w:rsidRDefault="007339AC" w:rsidP="000F73E5">
      <w:pPr>
        <w:rPr>
          <w:rFonts w:ascii="Calibri Light" w:hAnsi="Calibri Light" w:cs="Calibri Light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0"/>
      </w:tblGrid>
      <w:tr w:rsidR="007339AC" w14:paraId="0AB30785" w14:textId="77777777" w:rsidTr="000E0694">
        <w:tc>
          <w:tcPr>
            <w:tcW w:w="9060" w:type="dxa"/>
            <w:shd w:val="clear" w:color="auto" w:fill="D9D9D9" w:themeFill="background1" w:themeFillShade="D9"/>
          </w:tcPr>
          <w:p w14:paraId="6C3D675B" w14:textId="61920415" w:rsidR="007339AC" w:rsidRPr="007339AC" w:rsidRDefault="007339AC" w:rsidP="000E0694">
            <w:pPr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</w:rPr>
              <w:t>Uzasadnienie proponowanych zmian:</w:t>
            </w:r>
          </w:p>
        </w:tc>
      </w:tr>
      <w:tr w:rsidR="007339AC" w14:paraId="1C30DC31" w14:textId="77777777" w:rsidTr="007E7088">
        <w:trPr>
          <w:trHeight w:val="3415"/>
        </w:trPr>
        <w:tc>
          <w:tcPr>
            <w:tcW w:w="9060" w:type="dxa"/>
          </w:tcPr>
          <w:p w14:paraId="11343DBB" w14:textId="77777777" w:rsidR="007339AC" w:rsidRDefault="007339AC" w:rsidP="000E0694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</w:tbl>
    <w:p w14:paraId="5EE15835" w14:textId="77777777" w:rsidR="007339AC" w:rsidRDefault="007339AC" w:rsidP="007339AC">
      <w:pPr>
        <w:rPr>
          <w:rFonts w:ascii="Calibri Light" w:hAnsi="Calibri Light" w:cs="Calibri Light"/>
          <w:sz w:val="20"/>
          <w:szCs w:val="20"/>
        </w:rPr>
      </w:pPr>
    </w:p>
    <w:p w14:paraId="4D75B864" w14:textId="77777777" w:rsidR="007E7088" w:rsidRPr="007E7088" w:rsidRDefault="007E7088" w:rsidP="007E7088">
      <w:pPr>
        <w:jc w:val="center"/>
        <w:rPr>
          <w:rFonts w:ascii="Calibri Light" w:hAnsi="Calibri Light" w:cs="Calibri Light"/>
          <w:b/>
          <w:bCs/>
          <w:u w:val="single"/>
        </w:rPr>
      </w:pPr>
      <w:r w:rsidRPr="007E7088">
        <w:rPr>
          <w:rFonts w:ascii="Calibri Light" w:hAnsi="Calibri Light" w:cs="Calibri Light"/>
          <w:b/>
          <w:bCs/>
          <w:u w:val="single"/>
        </w:rPr>
        <w:t xml:space="preserve">Klauzula informacyjna dotycząca przetwarzania danych osobowych </w:t>
      </w:r>
    </w:p>
    <w:p w14:paraId="382FC219" w14:textId="77777777" w:rsidR="007E7088" w:rsidRPr="007E7088" w:rsidRDefault="007E7088" w:rsidP="007E7088">
      <w:pPr>
        <w:jc w:val="center"/>
        <w:rPr>
          <w:rFonts w:ascii="Calibri Light" w:hAnsi="Calibri Light" w:cs="Calibri Light"/>
          <w:b/>
          <w:bCs/>
          <w:sz w:val="22"/>
          <w:szCs w:val="22"/>
          <w:u w:val="single"/>
        </w:rPr>
      </w:pPr>
    </w:p>
    <w:p w14:paraId="1B3616E5" w14:textId="77777777" w:rsidR="007E7088" w:rsidRPr="007E7088" w:rsidRDefault="007E7088" w:rsidP="007E7088">
      <w:pPr>
        <w:jc w:val="both"/>
        <w:rPr>
          <w:rFonts w:ascii="Calibri Light" w:hAnsi="Calibri Light" w:cs="Calibri Light"/>
          <w:sz w:val="22"/>
          <w:szCs w:val="22"/>
        </w:rPr>
      </w:pPr>
      <w:r w:rsidRPr="007E7088">
        <w:rPr>
          <w:rFonts w:ascii="Calibri Light" w:hAnsi="Calibri Light" w:cs="Calibri Light"/>
          <w:sz w:val="22"/>
          <w:szCs w:val="22"/>
        </w:rPr>
        <w:t>Zgodnie z art. 13 ust. 1 i 2 ogólnego rozporządzenia o ochronie danych osobowych z dnia 27 kwietnia 2016 r. (rozporządzenie Parlamentu Europejskiego i Rady UE 2016/679 w sprawie ochrony osób fizycznych w związku z przetwarzaniem danych i w sprawie swobodnego przepływu takich danych oraz uchylenia dyrektywy 95/46/WE) uprzejmie informujemy, że:</w:t>
      </w:r>
    </w:p>
    <w:p w14:paraId="0519128E" w14:textId="6B8ADDCF" w:rsidR="007E7088" w:rsidRPr="007E7088" w:rsidRDefault="007E7088" w:rsidP="007E7088">
      <w:pPr>
        <w:jc w:val="both"/>
        <w:rPr>
          <w:rFonts w:ascii="Calibri Light" w:hAnsi="Calibri Light" w:cs="Calibri Light"/>
          <w:sz w:val="22"/>
          <w:szCs w:val="22"/>
        </w:rPr>
      </w:pPr>
      <w:r w:rsidRPr="007E7088">
        <w:rPr>
          <w:rFonts w:ascii="Calibri Light" w:hAnsi="Calibri Light" w:cs="Calibri Light"/>
          <w:sz w:val="22"/>
          <w:szCs w:val="22"/>
        </w:rPr>
        <w:t>1. Administratorem danych osobowych jest Gmina Skoki z siedzibą w Urzędzie Miasta i Gminy</w:t>
      </w:r>
      <w:r>
        <w:rPr>
          <w:rFonts w:ascii="Calibri Light" w:hAnsi="Calibri Light" w:cs="Calibri Light"/>
          <w:sz w:val="22"/>
          <w:szCs w:val="22"/>
        </w:rPr>
        <w:br/>
      </w:r>
      <w:r w:rsidRPr="007E7088">
        <w:rPr>
          <w:rFonts w:ascii="Calibri Light" w:hAnsi="Calibri Light" w:cs="Calibri Light"/>
          <w:sz w:val="22"/>
          <w:szCs w:val="22"/>
        </w:rPr>
        <w:t xml:space="preserve">w Skokach, ul. Wincentego </w:t>
      </w:r>
      <w:proofErr w:type="spellStart"/>
      <w:r w:rsidRPr="007E7088">
        <w:rPr>
          <w:rFonts w:ascii="Calibri Light" w:hAnsi="Calibri Light" w:cs="Calibri Light"/>
          <w:sz w:val="22"/>
          <w:szCs w:val="22"/>
        </w:rPr>
        <w:t>Ciastowicza</w:t>
      </w:r>
      <w:proofErr w:type="spellEnd"/>
      <w:r w:rsidRPr="007E7088">
        <w:rPr>
          <w:rFonts w:ascii="Calibri Light" w:hAnsi="Calibri Light" w:cs="Calibri Light"/>
          <w:sz w:val="22"/>
          <w:szCs w:val="22"/>
        </w:rPr>
        <w:t xml:space="preserve">  11, 62-085 Skoki, reprezentowana przez Burmistrza Miasta</w:t>
      </w:r>
      <w:r>
        <w:rPr>
          <w:rFonts w:ascii="Calibri Light" w:hAnsi="Calibri Light" w:cs="Calibri Light"/>
          <w:sz w:val="22"/>
          <w:szCs w:val="22"/>
        </w:rPr>
        <w:br/>
      </w:r>
      <w:r w:rsidRPr="007E7088">
        <w:rPr>
          <w:rFonts w:ascii="Calibri Light" w:hAnsi="Calibri Light" w:cs="Calibri Light"/>
          <w:sz w:val="22"/>
          <w:szCs w:val="22"/>
        </w:rPr>
        <w:t xml:space="preserve">i Gminy Skoki. </w:t>
      </w:r>
    </w:p>
    <w:p w14:paraId="745494F4" w14:textId="4C4EF75B" w:rsidR="007E7088" w:rsidRPr="007E7088" w:rsidRDefault="007E7088" w:rsidP="007E7088">
      <w:pPr>
        <w:jc w:val="both"/>
        <w:rPr>
          <w:rFonts w:ascii="Calibri Light" w:hAnsi="Calibri Light" w:cs="Calibri Light"/>
          <w:sz w:val="22"/>
          <w:szCs w:val="22"/>
        </w:rPr>
      </w:pPr>
      <w:r w:rsidRPr="007E7088">
        <w:rPr>
          <w:rFonts w:ascii="Calibri Light" w:hAnsi="Calibri Light" w:cs="Calibri Light"/>
          <w:sz w:val="22"/>
          <w:szCs w:val="22"/>
        </w:rPr>
        <w:t>2.</w:t>
      </w:r>
      <w:r>
        <w:rPr>
          <w:rFonts w:ascii="Calibri Light" w:hAnsi="Calibri Light" w:cs="Calibri Light"/>
          <w:sz w:val="22"/>
          <w:szCs w:val="22"/>
        </w:rPr>
        <w:t xml:space="preserve"> I</w:t>
      </w:r>
      <w:r w:rsidRPr="007E7088">
        <w:rPr>
          <w:rFonts w:ascii="Calibri Light" w:hAnsi="Calibri Light" w:cs="Calibri Light"/>
          <w:sz w:val="22"/>
          <w:szCs w:val="22"/>
        </w:rPr>
        <w:t xml:space="preserve">nspektorem ochrony danych Gminy Skoki jest Pani Julia </w:t>
      </w:r>
      <w:proofErr w:type="spellStart"/>
      <w:r w:rsidRPr="007E7088">
        <w:rPr>
          <w:rFonts w:ascii="Calibri Light" w:hAnsi="Calibri Light" w:cs="Calibri Light"/>
          <w:sz w:val="22"/>
          <w:szCs w:val="22"/>
        </w:rPr>
        <w:t>Gizińska</w:t>
      </w:r>
      <w:proofErr w:type="spellEnd"/>
      <w:r w:rsidRPr="007E7088">
        <w:rPr>
          <w:rFonts w:ascii="Calibri Light" w:hAnsi="Calibri Light" w:cs="Calibri Light"/>
          <w:sz w:val="22"/>
          <w:szCs w:val="22"/>
        </w:rPr>
        <w:t>,</w:t>
      </w:r>
      <w:r>
        <w:rPr>
          <w:rFonts w:ascii="Calibri Light" w:hAnsi="Calibri Light" w:cs="Calibri Light"/>
          <w:sz w:val="22"/>
          <w:szCs w:val="22"/>
        </w:rPr>
        <w:t xml:space="preserve"> </w:t>
      </w:r>
      <w:r w:rsidRPr="007E7088">
        <w:rPr>
          <w:rFonts w:ascii="Calibri Light" w:hAnsi="Calibri Light" w:cs="Calibri Light"/>
          <w:sz w:val="22"/>
          <w:szCs w:val="22"/>
        </w:rPr>
        <w:t xml:space="preserve">dane kontaktowe: e-mail: j.gizinska@gmina-skoki.pl. </w:t>
      </w:r>
    </w:p>
    <w:p w14:paraId="6BE34BED" w14:textId="6E834EDA" w:rsidR="007E7088" w:rsidRPr="007E7088" w:rsidRDefault="007E7088" w:rsidP="007E7088">
      <w:pPr>
        <w:jc w:val="both"/>
        <w:rPr>
          <w:rFonts w:ascii="Calibri Light" w:hAnsi="Calibri Light" w:cs="Calibri Light"/>
          <w:sz w:val="22"/>
          <w:szCs w:val="22"/>
        </w:rPr>
      </w:pPr>
      <w:r w:rsidRPr="007E7088">
        <w:rPr>
          <w:rFonts w:ascii="Calibri Light" w:hAnsi="Calibri Light" w:cs="Calibri Light"/>
          <w:sz w:val="22"/>
          <w:szCs w:val="22"/>
        </w:rPr>
        <w:t>3.</w:t>
      </w:r>
      <w:r>
        <w:rPr>
          <w:rFonts w:ascii="Calibri Light" w:hAnsi="Calibri Light" w:cs="Calibri Light"/>
          <w:sz w:val="22"/>
          <w:szCs w:val="22"/>
        </w:rPr>
        <w:t xml:space="preserve"> </w:t>
      </w:r>
      <w:r w:rsidRPr="007E7088">
        <w:rPr>
          <w:rFonts w:ascii="Calibri Light" w:hAnsi="Calibri Light" w:cs="Calibri Light"/>
          <w:sz w:val="22"/>
          <w:szCs w:val="22"/>
        </w:rPr>
        <w:t xml:space="preserve">Podanie danych osobowych jest warunkiem koniecznym do realizacji sprawy w Urzędzie Miasta i Gminy w Skokach. </w:t>
      </w:r>
    </w:p>
    <w:p w14:paraId="09E4A389" w14:textId="2A13F42F" w:rsidR="007E7088" w:rsidRPr="007E7088" w:rsidRDefault="007E7088" w:rsidP="007E7088">
      <w:pPr>
        <w:jc w:val="both"/>
        <w:rPr>
          <w:rFonts w:ascii="Calibri Light" w:hAnsi="Calibri Light" w:cs="Calibri Light"/>
          <w:sz w:val="22"/>
          <w:szCs w:val="22"/>
        </w:rPr>
      </w:pPr>
      <w:r w:rsidRPr="007E7088">
        <w:rPr>
          <w:rFonts w:ascii="Calibri Light" w:hAnsi="Calibri Light" w:cs="Calibri Light"/>
          <w:sz w:val="22"/>
          <w:szCs w:val="22"/>
        </w:rPr>
        <w:t>4.</w:t>
      </w:r>
      <w:r>
        <w:rPr>
          <w:rFonts w:ascii="Calibri Light" w:hAnsi="Calibri Light" w:cs="Calibri Light"/>
          <w:sz w:val="22"/>
          <w:szCs w:val="22"/>
        </w:rPr>
        <w:t xml:space="preserve"> </w:t>
      </w:r>
      <w:r w:rsidRPr="007E7088">
        <w:rPr>
          <w:rFonts w:ascii="Calibri Light" w:hAnsi="Calibri Light" w:cs="Calibri Light"/>
          <w:sz w:val="22"/>
          <w:szCs w:val="22"/>
        </w:rPr>
        <w:t>Ogólną podstawę do przetwarzania danych stanowi art. 6 ust. 1 lit. c - e ogólnego rozporządzenia.</w:t>
      </w:r>
    </w:p>
    <w:p w14:paraId="2362698E" w14:textId="313F2229" w:rsidR="007E7088" w:rsidRPr="007E7088" w:rsidRDefault="007E7088" w:rsidP="007E7088">
      <w:pPr>
        <w:jc w:val="both"/>
        <w:rPr>
          <w:rFonts w:ascii="Calibri Light" w:hAnsi="Calibri Light" w:cs="Calibri Light"/>
          <w:sz w:val="22"/>
          <w:szCs w:val="22"/>
        </w:rPr>
      </w:pPr>
      <w:r w:rsidRPr="007E7088">
        <w:rPr>
          <w:rFonts w:ascii="Calibri Light" w:hAnsi="Calibri Light" w:cs="Calibri Light"/>
          <w:sz w:val="22"/>
          <w:szCs w:val="22"/>
        </w:rPr>
        <w:t>5.</w:t>
      </w:r>
      <w:r>
        <w:rPr>
          <w:rFonts w:ascii="Calibri Light" w:hAnsi="Calibri Light" w:cs="Calibri Light"/>
          <w:sz w:val="22"/>
          <w:szCs w:val="22"/>
        </w:rPr>
        <w:t xml:space="preserve"> </w:t>
      </w:r>
      <w:r w:rsidRPr="007E7088">
        <w:rPr>
          <w:rFonts w:ascii="Calibri Light" w:hAnsi="Calibri Light" w:cs="Calibri Light"/>
          <w:sz w:val="22"/>
          <w:szCs w:val="22"/>
        </w:rPr>
        <w:t>Ogólne cele przetwarzania danych zostały wskazane w ustawie 2 dnia 8 marca 1990 r. o samorządzie gminnym (Dz. U. z 2018 r., poz. 994),</w:t>
      </w:r>
    </w:p>
    <w:p w14:paraId="11783B90" w14:textId="170C5271" w:rsidR="007E7088" w:rsidRPr="007E7088" w:rsidRDefault="007E7088" w:rsidP="007E7088">
      <w:pPr>
        <w:jc w:val="both"/>
        <w:rPr>
          <w:rFonts w:ascii="Calibri Light" w:hAnsi="Calibri Light" w:cs="Calibri Light"/>
          <w:sz w:val="22"/>
          <w:szCs w:val="22"/>
        </w:rPr>
      </w:pPr>
      <w:r w:rsidRPr="007E7088">
        <w:rPr>
          <w:rFonts w:ascii="Calibri Light" w:hAnsi="Calibri Light" w:cs="Calibri Light"/>
          <w:sz w:val="22"/>
          <w:szCs w:val="22"/>
        </w:rPr>
        <w:t>6.</w:t>
      </w:r>
      <w:r>
        <w:rPr>
          <w:rFonts w:ascii="Calibri Light" w:hAnsi="Calibri Light" w:cs="Calibri Light"/>
          <w:sz w:val="22"/>
          <w:szCs w:val="22"/>
        </w:rPr>
        <w:t xml:space="preserve"> </w:t>
      </w:r>
      <w:r w:rsidRPr="007E7088">
        <w:rPr>
          <w:rFonts w:ascii="Calibri Light" w:hAnsi="Calibri Light" w:cs="Calibri Light"/>
          <w:sz w:val="22"/>
          <w:szCs w:val="22"/>
        </w:rPr>
        <w:t>Dane osobowe nie będą udostępniane podmiotom innym niż upoważnione na podstawie przepisów prawa.</w:t>
      </w:r>
    </w:p>
    <w:p w14:paraId="4C91C805" w14:textId="3A7D84D6" w:rsidR="007E7088" w:rsidRPr="007E7088" w:rsidRDefault="007E7088" w:rsidP="007E7088">
      <w:pPr>
        <w:jc w:val="both"/>
        <w:rPr>
          <w:rFonts w:ascii="Calibri Light" w:hAnsi="Calibri Light" w:cs="Calibri Light"/>
          <w:sz w:val="22"/>
          <w:szCs w:val="22"/>
        </w:rPr>
      </w:pPr>
      <w:r w:rsidRPr="007E7088">
        <w:rPr>
          <w:rFonts w:ascii="Calibri Light" w:hAnsi="Calibri Light" w:cs="Calibri Light"/>
          <w:sz w:val="22"/>
          <w:szCs w:val="22"/>
        </w:rPr>
        <w:t>7.</w:t>
      </w:r>
      <w:r>
        <w:rPr>
          <w:rFonts w:ascii="Calibri Light" w:hAnsi="Calibri Light" w:cs="Calibri Light"/>
          <w:sz w:val="22"/>
          <w:szCs w:val="22"/>
        </w:rPr>
        <w:t xml:space="preserve"> </w:t>
      </w:r>
      <w:r w:rsidRPr="007E7088">
        <w:rPr>
          <w:rFonts w:ascii="Calibri Light" w:hAnsi="Calibri Light" w:cs="Calibri Light"/>
          <w:sz w:val="22"/>
          <w:szCs w:val="22"/>
        </w:rPr>
        <w:t xml:space="preserve"> Dane osobowe będą przechowywane przez okres niezbędny do realizacji celu dla jakiego zostały zebrane lub w okresie wskazanym przepisami prawa. Po spełnieniu celu mogą być przechowywane jedynie w celach archiwalnych zgodnie z terminami wynikającymi z przepisów ustawy z dnia 14 lipca 1983 r. o narodowym zasobie archiwalnym i archiwach (Dz. U. 2018 roku, póz. 217 ze zm.), a w przypadku przetwarzania danych na podstawie wyrażonej zgody, przez okres niezbędny do realizacji wskazanego celu.</w:t>
      </w:r>
    </w:p>
    <w:p w14:paraId="0FB35750" w14:textId="36FE3852" w:rsidR="007E7088" w:rsidRPr="007E7088" w:rsidRDefault="007E7088" w:rsidP="007E7088">
      <w:pPr>
        <w:jc w:val="both"/>
        <w:rPr>
          <w:rFonts w:ascii="Calibri Light" w:hAnsi="Calibri Light" w:cs="Calibri Light"/>
          <w:sz w:val="22"/>
          <w:szCs w:val="22"/>
        </w:rPr>
      </w:pPr>
      <w:r w:rsidRPr="007E7088">
        <w:rPr>
          <w:rFonts w:ascii="Calibri Light" w:hAnsi="Calibri Light" w:cs="Calibri Light"/>
          <w:sz w:val="22"/>
          <w:szCs w:val="22"/>
        </w:rPr>
        <w:t>8.</w:t>
      </w:r>
      <w:r>
        <w:rPr>
          <w:rFonts w:ascii="Calibri Light" w:hAnsi="Calibri Light" w:cs="Calibri Light"/>
          <w:sz w:val="22"/>
          <w:szCs w:val="22"/>
        </w:rPr>
        <w:t xml:space="preserve"> </w:t>
      </w:r>
      <w:r w:rsidRPr="007E7088">
        <w:rPr>
          <w:rFonts w:ascii="Calibri Light" w:hAnsi="Calibri Light" w:cs="Calibri Light"/>
          <w:sz w:val="22"/>
          <w:szCs w:val="22"/>
        </w:rPr>
        <w:t>W związku z przetwarzaniem danych osobowych, na podstawie przepisów prawa, posiada Pani/Pan prawo do:</w:t>
      </w:r>
    </w:p>
    <w:p w14:paraId="6E295653" w14:textId="52BE28EB" w:rsidR="007E7088" w:rsidRPr="007E7088" w:rsidRDefault="007E7088" w:rsidP="007E7088">
      <w:pPr>
        <w:jc w:val="both"/>
        <w:rPr>
          <w:rFonts w:ascii="Calibri Light" w:hAnsi="Calibri Light" w:cs="Calibri Light"/>
          <w:sz w:val="22"/>
          <w:szCs w:val="22"/>
        </w:rPr>
      </w:pPr>
      <w:r w:rsidRPr="007E7088">
        <w:rPr>
          <w:rFonts w:ascii="Calibri Light" w:hAnsi="Calibri Light" w:cs="Calibri Light"/>
          <w:sz w:val="22"/>
          <w:szCs w:val="22"/>
        </w:rPr>
        <w:t>a.</w:t>
      </w:r>
      <w:r>
        <w:rPr>
          <w:rFonts w:ascii="Calibri Light" w:hAnsi="Calibri Light" w:cs="Calibri Light"/>
          <w:sz w:val="22"/>
          <w:szCs w:val="22"/>
        </w:rPr>
        <w:t xml:space="preserve"> </w:t>
      </w:r>
      <w:r w:rsidRPr="007E7088">
        <w:rPr>
          <w:rFonts w:ascii="Calibri Light" w:hAnsi="Calibri Light" w:cs="Calibri Light"/>
          <w:sz w:val="22"/>
          <w:szCs w:val="22"/>
        </w:rPr>
        <w:t>dostępu do treści swoich danych, na podstawie art.15 ogólnego rozporządzenia;</w:t>
      </w:r>
    </w:p>
    <w:p w14:paraId="42E1AC2F" w14:textId="5364A194" w:rsidR="007E7088" w:rsidRPr="007E7088" w:rsidRDefault="007E7088" w:rsidP="007E7088">
      <w:pPr>
        <w:jc w:val="both"/>
        <w:rPr>
          <w:rFonts w:ascii="Calibri Light" w:hAnsi="Calibri Light" w:cs="Calibri Light"/>
          <w:sz w:val="22"/>
          <w:szCs w:val="22"/>
        </w:rPr>
      </w:pPr>
      <w:r w:rsidRPr="007E7088">
        <w:rPr>
          <w:rFonts w:ascii="Calibri Light" w:hAnsi="Calibri Light" w:cs="Calibri Light"/>
          <w:sz w:val="22"/>
          <w:szCs w:val="22"/>
        </w:rPr>
        <w:t>b.</w:t>
      </w:r>
      <w:r>
        <w:rPr>
          <w:rFonts w:ascii="Calibri Light" w:hAnsi="Calibri Light" w:cs="Calibri Light"/>
          <w:sz w:val="22"/>
          <w:szCs w:val="22"/>
        </w:rPr>
        <w:t xml:space="preserve"> </w:t>
      </w:r>
      <w:r w:rsidRPr="007E7088">
        <w:rPr>
          <w:rFonts w:ascii="Calibri Light" w:hAnsi="Calibri Light" w:cs="Calibri Light"/>
          <w:sz w:val="22"/>
          <w:szCs w:val="22"/>
        </w:rPr>
        <w:t>sprostowania danych, na podstawie art.16 ogólnego rozporządzenia;</w:t>
      </w:r>
    </w:p>
    <w:p w14:paraId="66974EA1" w14:textId="0E95F6AC" w:rsidR="007E7088" w:rsidRPr="007E7088" w:rsidRDefault="007E7088" w:rsidP="007E7088">
      <w:pPr>
        <w:jc w:val="both"/>
        <w:rPr>
          <w:rFonts w:ascii="Calibri Light" w:hAnsi="Calibri Light" w:cs="Calibri Light"/>
          <w:sz w:val="22"/>
          <w:szCs w:val="22"/>
        </w:rPr>
      </w:pPr>
      <w:r w:rsidRPr="007E7088">
        <w:rPr>
          <w:rFonts w:ascii="Calibri Light" w:hAnsi="Calibri Light" w:cs="Calibri Light"/>
          <w:sz w:val="22"/>
          <w:szCs w:val="22"/>
        </w:rPr>
        <w:t>c.</w:t>
      </w:r>
      <w:r>
        <w:rPr>
          <w:rFonts w:ascii="Calibri Light" w:hAnsi="Calibri Light" w:cs="Calibri Light"/>
          <w:sz w:val="22"/>
          <w:szCs w:val="22"/>
        </w:rPr>
        <w:t xml:space="preserve"> </w:t>
      </w:r>
      <w:r w:rsidRPr="007E7088">
        <w:rPr>
          <w:rFonts w:ascii="Calibri Light" w:hAnsi="Calibri Light" w:cs="Calibri Light"/>
          <w:sz w:val="22"/>
          <w:szCs w:val="22"/>
        </w:rPr>
        <w:t>ograniczenia przetwarzania, na podstawie art. 18 ogólnego rozporządzenia.</w:t>
      </w:r>
    </w:p>
    <w:p w14:paraId="55B0623C" w14:textId="63F3793A" w:rsidR="007E7088" w:rsidRPr="007E7088" w:rsidRDefault="007E7088" w:rsidP="007E7088">
      <w:pPr>
        <w:jc w:val="both"/>
        <w:rPr>
          <w:rFonts w:ascii="Calibri Light" w:hAnsi="Calibri Light" w:cs="Calibri Light"/>
          <w:sz w:val="22"/>
          <w:szCs w:val="22"/>
        </w:rPr>
      </w:pPr>
      <w:r w:rsidRPr="007E7088">
        <w:rPr>
          <w:rFonts w:ascii="Calibri Light" w:hAnsi="Calibri Light" w:cs="Calibri Light"/>
          <w:sz w:val="22"/>
          <w:szCs w:val="22"/>
        </w:rPr>
        <w:t>9.</w:t>
      </w:r>
      <w:r>
        <w:rPr>
          <w:rFonts w:ascii="Calibri Light" w:hAnsi="Calibri Light" w:cs="Calibri Light"/>
          <w:sz w:val="22"/>
          <w:szCs w:val="22"/>
        </w:rPr>
        <w:t xml:space="preserve"> </w:t>
      </w:r>
      <w:r w:rsidRPr="007E7088">
        <w:rPr>
          <w:rFonts w:ascii="Calibri Light" w:hAnsi="Calibri Light" w:cs="Calibri Light"/>
          <w:sz w:val="22"/>
          <w:szCs w:val="22"/>
        </w:rPr>
        <w:t>Podanie Pani/Pana danych jest wymogiem ustawowym, wynika z realizacji obowiązków wynikających z przepisów prawa.</w:t>
      </w:r>
    </w:p>
    <w:p w14:paraId="6AB57947" w14:textId="26205DC4" w:rsidR="007E7088" w:rsidRPr="007E7088" w:rsidRDefault="007E7088" w:rsidP="007E7088">
      <w:pPr>
        <w:jc w:val="both"/>
        <w:rPr>
          <w:rFonts w:ascii="Calibri Light" w:hAnsi="Calibri Light" w:cs="Calibri Light"/>
          <w:sz w:val="22"/>
          <w:szCs w:val="22"/>
        </w:rPr>
      </w:pPr>
      <w:r w:rsidRPr="007E7088">
        <w:rPr>
          <w:rFonts w:ascii="Calibri Light" w:hAnsi="Calibri Light" w:cs="Calibri Light"/>
          <w:sz w:val="22"/>
          <w:szCs w:val="22"/>
        </w:rPr>
        <w:t>10.</w:t>
      </w:r>
      <w:r>
        <w:rPr>
          <w:rFonts w:ascii="Calibri Light" w:hAnsi="Calibri Light" w:cs="Calibri Light"/>
          <w:sz w:val="22"/>
          <w:szCs w:val="22"/>
        </w:rPr>
        <w:t xml:space="preserve"> </w:t>
      </w:r>
      <w:r w:rsidRPr="007E7088">
        <w:rPr>
          <w:rFonts w:ascii="Calibri Light" w:hAnsi="Calibri Light" w:cs="Calibri Light"/>
          <w:sz w:val="22"/>
          <w:szCs w:val="22"/>
        </w:rPr>
        <w:t>Ma Pani/Pan prawo wniesienia skargi do organu nadzorczego - Prezesa Urzędu Ochrony Danych Osobowych (na adres UODO, ul. Stawki 2, 00-193 Warszawa), gdy uzna Pani/Pan, iż przetwarzanie danych osobowych narusza przepisy o ochronie danych osobowych.</w:t>
      </w:r>
    </w:p>
    <w:p w14:paraId="22B99DCD" w14:textId="73328595" w:rsidR="007E7088" w:rsidRPr="007E7088" w:rsidRDefault="007E7088" w:rsidP="007E7088">
      <w:pPr>
        <w:jc w:val="both"/>
        <w:rPr>
          <w:rFonts w:ascii="Calibri Light" w:hAnsi="Calibri Light" w:cs="Calibri Light"/>
          <w:sz w:val="22"/>
          <w:szCs w:val="22"/>
        </w:rPr>
      </w:pPr>
      <w:r w:rsidRPr="007E7088">
        <w:rPr>
          <w:rFonts w:ascii="Calibri Light" w:hAnsi="Calibri Light" w:cs="Calibri Light"/>
          <w:sz w:val="22"/>
          <w:szCs w:val="22"/>
        </w:rPr>
        <w:t>11.</w:t>
      </w:r>
      <w:r>
        <w:rPr>
          <w:rFonts w:ascii="Calibri Light" w:hAnsi="Calibri Light" w:cs="Calibri Light"/>
          <w:sz w:val="22"/>
          <w:szCs w:val="22"/>
        </w:rPr>
        <w:t xml:space="preserve"> </w:t>
      </w:r>
      <w:r w:rsidRPr="007E7088">
        <w:rPr>
          <w:rFonts w:ascii="Calibri Light" w:hAnsi="Calibri Light" w:cs="Calibri Light"/>
          <w:sz w:val="22"/>
          <w:szCs w:val="22"/>
        </w:rPr>
        <w:t>Dane nie będą przetwarzane w sposób zautomatyzowany, w tym również w formie profilowania.</w:t>
      </w:r>
    </w:p>
    <w:sectPr w:rsidR="007E7088" w:rsidRPr="007E7088" w:rsidSect="00D04726">
      <w:footerReference w:type="default" r:id="rId8"/>
      <w:headerReference w:type="first" r:id="rId9"/>
      <w:footerReference w:type="first" r:id="rId10"/>
      <w:pgSz w:w="11906" w:h="16838"/>
      <w:pgMar w:top="952" w:right="1418" w:bottom="1418" w:left="1418" w:header="993" w:footer="11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2E7B65" w14:textId="77777777" w:rsidR="00F26027" w:rsidRDefault="00F26027">
      <w:r>
        <w:separator/>
      </w:r>
    </w:p>
  </w:endnote>
  <w:endnote w:type="continuationSeparator" w:id="0">
    <w:p w14:paraId="12886C01" w14:textId="77777777" w:rsidR="00F26027" w:rsidRDefault="00F260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49C88E" w14:textId="77777777" w:rsidR="00E962AB" w:rsidRDefault="00E962AB" w:rsidP="00E962AB">
    <w:pPr>
      <w:pStyle w:val="Stopka"/>
      <w:tabs>
        <w:tab w:val="clear" w:pos="9072"/>
        <w:tab w:val="right" w:pos="9540"/>
      </w:tabs>
      <w:ind w:left="-540" w:right="-470"/>
      <w:jc w:val="center"/>
    </w:pPr>
    <w:r>
      <w:t>__________________________________________________________________________________</w:t>
    </w:r>
  </w:p>
  <w:sdt>
    <w:sdtPr>
      <w:rPr>
        <w:rFonts w:ascii="Calibri Light" w:hAnsi="Calibri Light" w:cs="Calibri Light"/>
      </w:rPr>
      <w:id w:val="-113116496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sdt>
        <w:sdtPr>
          <w:rPr>
            <w:rFonts w:ascii="Calibri Light" w:hAnsi="Calibri Light" w:cs="Calibri Light"/>
          </w:rPr>
          <w:id w:val="1194419866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 w:cs="Times New Roman"/>
          </w:rPr>
        </w:sdtEndPr>
        <w:sdtContent>
          <w:p w14:paraId="20545AF7" w14:textId="77777777" w:rsidR="00E962AB" w:rsidRDefault="00E962AB" w:rsidP="00E962AB">
            <w:pPr>
              <w:pStyle w:val="Stopka"/>
              <w:jc w:val="right"/>
            </w:pPr>
            <w:r w:rsidRPr="00E962AB">
              <w:rPr>
                <w:rFonts w:ascii="Calibri Light" w:hAnsi="Calibri Light" w:cs="Calibri Light"/>
                <w:sz w:val="22"/>
                <w:szCs w:val="22"/>
              </w:rPr>
              <w:t xml:space="preserve">Strona </w:t>
            </w:r>
            <w:r w:rsidRPr="00E962AB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fldChar w:fldCharType="begin"/>
            </w:r>
            <w:r w:rsidRPr="00E962AB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instrText>PAGE</w:instrText>
            </w:r>
            <w:r w:rsidRPr="00E962AB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fldChar w:fldCharType="separate"/>
            </w:r>
            <w:r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1</w:t>
            </w:r>
            <w:r w:rsidRPr="00E962AB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fldChar w:fldCharType="end"/>
            </w:r>
            <w:r w:rsidRPr="00E962AB">
              <w:rPr>
                <w:rFonts w:ascii="Calibri Light" w:hAnsi="Calibri Light" w:cs="Calibri Light"/>
                <w:sz w:val="22"/>
                <w:szCs w:val="22"/>
              </w:rPr>
              <w:t xml:space="preserve"> z </w:t>
            </w:r>
            <w:r w:rsidRPr="00E962AB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fldChar w:fldCharType="begin"/>
            </w:r>
            <w:r w:rsidRPr="00E962AB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instrText>NUMPAGES</w:instrText>
            </w:r>
            <w:r w:rsidRPr="00E962AB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fldChar w:fldCharType="separate"/>
            </w:r>
            <w:r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3</w:t>
            </w:r>
            <w:r w:rsidRPr="00E962AB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fldChar w:fldCharType="end"/>
            </w:r>
          </w:p>
        </w:sdtContent>
      </w:sdt>
    </w:sdtContent>
  </w:sdt>
  <w:p w14:paraId="3760B6C4" w14:textId="42119A9C" w:rsidR="00817EA8" w:rsidRPr="00E962AB" w:rsidRDefault="00817EA8" w:rsidP="00E962A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0DDC4C" w14:textId="68FD5ED4" w:rsidR="007E7088" w:rsidRPr="007E7088" w:rsidRDefault="007E7088" w:rsidP="007E7088">
    <w:pPr>
      <w:pStyle w:val="Stopka"/>
      <w:tabs>
        <w:tab w:val="right" w:pos="9540"/>
      </w:tabs>
      <w:ind w:left="-540" w:right="-470"/>
      <w:jc w:val="center"/>
      <w:rPr>
        <w:b/>
        <w:i/>
      </w:rPr>
    </w:pPr>
    <w:r w:rsidRPr="007E7088">
      <w:t xml:space="preserve">Wypełniony formularz należy przekazać w terminie </w:t>
    </w:r>
    <w:r w:rsidRPr="007E7088">
      <w:rPr>
        <w:b/>
      </w:rPr>
      <w:t>do</w:t>
    </w:r>
    <w:r w:rsidRPr="007E7088">
      <w:t xml:space="preserve"> </w:t>
    </w:r>
    <w:r w:rsidRPr="007E7088">
      <w:rPr>
        <w:b/>
      </w:rPr>
      <w:t xml:space="preserve">dnia </w:t>
    </w:r>
    <w:r w:rsidR="00144992">
      <w:rPr>
        <w:b/>
      </w:rPr>
      <w:t>2</w:t>
    </w:r>
    <w:r w:rsidR="00691E82">
      <w:rPr>
        <w:b/>
      </w:rPr>
      <w:t>6</w:t>
    </w:r>
    <w:r w:rsidRPr="007E7088">
      <w:rPr>
        <w:b/>
      </w:rPr>
      <w:t xml:space="preserve"> </w:t>
    </w:r>
    <w:r w:rsidR="00F11DCA">
      <w:rPr>
        <w:b/>
      </w:rPr>
      <w:t>lutego</w:t>
    </w:r>
    <w:r w:rsidRPr="007E7088">
      <w:rPr>
        <w:b/>
      </w:rPr>
      <w:t xml:space="preserve"> 202</w:t>
    </w:r>
    <w:r w:rsidR="00F11DCA">
      <w:rPr>
        <w:b/>
      </w:rPr>
      <w:t>6</w:t>
    </w:r>
    <w:r w:rsidRPr="007E7088">
      <w:rPr>
        <w:b/>
      </w:rPr>
      <w:t xml:space="preserve"> r.</w:t>
    </w:r>
    <w:r w:rsidRPr="007E7088">
      <w:t xml:space="preserve"> z dopiskiem w tytule wiadomości:  </w:t>
    </w:r>
    <w:r w:rsidRPr="007E7088">
      <w:rPr>
        <w:b/>
        <w:i/>
      </w:rPr>
      <w:t>Opinia projektu zagospodarowania terenu</w:t>
    </w:r>
    <w:r w:rsidR="00F11DCA">
      <w:rPr>
        <w:b/>
        <w:i/>
      </w:rPr>
      <w:t xml:space="preserve"> – Budowa miejsca rekreacji przy ul. Brzoskwiniowej w Skokach</w:t>
    </w:r>
    <w:r w:rsidRPr="007E7088">
      <w:rPr>
        <w:b/>
        <w:i/>
      </w:rPr>
      <w:t>.</w:t>
    </w:r>
  </w:p>
  <w:p w14:paraId="7F061B52" w14:textId="77777777" w:rsidR="00D04726" w:rsidRDefault="00D04726" w:rsidP="00D04726">
    <w:pPr>
      <w:pStyle w:val="Stopka"/>
      <w:tabs>
        <w:tab w:val="clear" w:pos="9072"/>
        <w:tab w:val="right" w:pos="9540"/>
      </w:tabs>
      <w:ind w:left="-540" w:right="-470"/>
      <w:jc w:val="center"/>
    </w:pPr>
    <w:r>
      <w:t>__________________________________________________________________________________</w:t>
    </w:r>
  </w:p>
  <w:sdt>
    <w:sdtPr>
      <w:rPr>
        <w:rFonts w:ascii="Calibri Light" w:hAnsi="Calibri Light" w:cs="Calibri Light"/>
      </w:rPr>
      <w:id w:val="-95271311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sdt>
        <w:sdtPr>
          <w:rPr>
            <w:rFonts w:ascii="Calibri Light" w:hAnsi="Calibri Light" w:cs="Calibri Light"/>
          </w:rPr>
          <w:id w:val="-1769616900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 w:cs="Times New Roman"/>
          </w:rPr>
        </w:sdtEndPr>
        <w:sdtContent>
          <w:p w14:paraId="5D3283CF" w14:textId="1474F0F1" w:rsidR="00D04726" w:rsidRDefault="00D04726">
            <w:pPr>
              <w:pStyle w:val="Stopka"/>
              <w:jc w:val="right"/>
            </w:pPr>
            <w:r w:rsidRPr="00E962AB">
              <w:rPr>
                <w:rFonts w:ascii="Calibri Light" w:hAnsi="Calibri Light" w:cs="Calibri Light"/>
                <w:sz w:val="22"/>
                <w:szCs w:val="22"/>
              </w:rPr>
              <w:t xml:space="preserve">Strona </w:t>
            </w:r>
            <w:r w:rsidRPr="00E962AB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fldChar w:fldCharType="begin"/>
            </w:r>
            <w:r w:rsidRPr="00E962AB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instrText>PAGE</w:instrText>
            </w:r>
            <w:r w:rsidRPr="00E962AB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fldChar w:fldCharType="separate"/>
            </w:r>
            <w:r w:rsidRPr="00E962AB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2</w:t>
            </w:r>
            <w:r w:rsidRPr="00E962AB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fldChar w:fldCharType="end"/>
            </w:r>
            <w:r w:rsidRPr="00E962AB">
              <w:rPr>
                <w:rFonts w:ascii="Calibri Light" w:hAnsi="Calibri Light" w:cs="Calibri Light"/>
                <w:sz w:val="22"/>
                <w:szCs w:val="22"/>
              </w:rPr>
              <w:t xml:space="preserve"> z </w:t>
            </w:r>
            <w:r w:rsidRPr="00E962AB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fldChar w:fldCharType="begin"/>
            </w:r>
            <w:r w:rsidRPr="00E962AB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instrText>NUMPAGES</w:instrText>
            </w:r>
            <w:r w:rsidRPr="00E962AB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fldChar w:fldCharType="separate"/>
            </w:r>
            <w:r w:rsidRPr="00E962AB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2</w:t>
            </w:r>
            <w:r w:rsidRPr="00E962AB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fldChar w:fldCharType="end"/>
            </w:r>
          </w:p>
        </w:sdtContent>
      </w:sdt>
    </w:sdtContent>
  </w:sdt>
  <w:p w14:paraId="0542A1CB" w14:textId="2ED28484" w:rsidR="00377F78" w:rsidRPr="00190169" w:rsidRDefault="00377F78" w:rsidP="00377F78">
    <w:pPr>
      <w:pStyle w:val="Stopka"/>
      <w:tabs>
        <w:tab w:val="clear" w:pos="9072"/>
        <w:tab w:val="right" w:pos="9540"/>
      </w:tabs>
      <w:ind w:left="-540" w:right="-47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7260DD" w14:textId="77777777" w:rsidR="00F26027" w:rsidRDefault="00F26027">
      <w:r>
        <w:separator/>
      </w:r>
    </w:p>
  </w:footnote>
  <w:footnote w:type="continuationSeparator" w:id="0">
    <w:p w14:paraId="4373F829" w14:textId="77777777" w:rsidR="00F26027" w:rsidRDefault="00F260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D4E1ED" w14:textId="6524A9BC" w:rsidR="002A2DE7" w:rsidRPr="00A915A1" w:rsidRDefault="001306D2" w:rsidP="002A2DE7">
    <w:pPr>
      <w:pStyle w:val="Nagwek"/>
      <w:tabs>
        <w:tab w:val="clear" w:pos="9072"/>
        <w:tab w:val="right" w:pos="9540"/>
      </w:tabs>
      <w:spacing w:line="300" w:lineRule="atLeast"/>
      <w:ind w:left="-540" w:right="-470"/>
      <w:jc w:val="center"/>
      <w:outlineLvl w:val="3"/>
      <w:rPr>
        <w:b/>
        <w:spacing w:val="80"/>
        <w:sz w:val="28"/>
        <w:szCs w:val="28"/>
      </w:rPr>
    </w:pPr>
    <w:r w:rsidRPr="001306D2">
      <w:rPr>
        <w:noProof/>
      </w:rPr>
      <w:drawing>
        <wp:anchor distT="0" distB="0" distL="114300" distR="114300" simplePos="0" relativeHeight="251658240" behindDoc="0" locked="0" layoutInCell="1" allowOverlap="1" wp14:anchorId="34AE3B0C" wp14:editId="0E3A4D32">
          <wp:simplePos x="0" y="0"/>
          <wp:positionH relativeFrom="margin">
            <wp:align>left</wp:align>
          </wp:positionH>
          <wp:positionV relativeFrom="paragraph">
            <wp:posOffset>-231775</wp:posOffset>
          </wp:positionV>
          <wp:extent cx="590550" cy="687705"/>
          <wp:effectExtent l="0" t="0" r="0" b="0"/>
          <wp:wrapThrough wrapText="bothSides">
            <wp:wrapPolygon edited="0">
              <wp:start x="0" y="0"/>
              <wp:lineTo x="0" y="16155"/>
              <wp:lineTo x="2787" y="19147"/>
              <wp:lineTo x="5574" y="20942"/>
              <wp:lineTo x="16723" y="20942"/>
              <wp:lineTo x="17419" y="20942"/>
              <wp:lineTo x="20903" y="17352"/>
              <wp:lineTo x="20903" y="0"/>
              <wp:lineTo x="0" y="0"/>
            </wp:wrapPolygon>
          </wp:wrapThrough>
          <wp:docPr id="436414470" name="Obraz 436414470" descr="C:\Users\stefaniakk\Desktop\herb202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tefaniakk\Desktop\herb2020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590550" cy="687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EB2DF4" w:rsidRPr="00EB2DF4">
      <w:t xml:space="preserve"> </w:t>
    </w:r>
    <w:r w:rsidR="004C562B">
      <w:rPr>
        <w:b/>
        <w:spacing w:val="80"/>
        <w:sz w:val="28"/>
        <w:szCs w:val="28"/>
      </w:rPr>
      <w:t>URZĄD</w:t>
    </w:r>
    <w:r w:rsidR="00EB2DF4" w:rsidRPr="00A915A1">
      <w:rPr>
        <w:b/>
        <w:spacing w:val="80"/>
        <w:sz w:val="28"/>
        <w:szCs w:val="28"/>
      </w:rPr>
      <w:t xml:space="preserve"> MIASTA I GMINY</w:t>
    </w:r>
    <w:r w:rsidR="00D475BF">
      <w:rPr>
        <w:b/>
        <w:spacing w:val="80"/>
        <w:sz w:val="28"/>
        <w:szCs w:val="28"/>
      </w:rPr>
      <w:t xml:space="preserve"> W</w:t>
    </w:r>
    <w:r w:rsidR="00EB2DF4" w:rsidRPr="00A915A1">
      <w:rPr>
        <w:b/>
        <w:spacing w:val="80"/>
        <w:sz w:val="28"/>
        <w:szCs w:val="28"/>
      </w:rPr>
      <w:t xml:space="preserve"> SKOK</w:t>
    </w:r>
    <w:r w:rsidR="00D475BF">
      <w:rPr>
        <w:b/>
        <w:spacing w:val="80"/>
        <w:sz w:val="28"/>
        <w:szCs w:val="28"/>
      </w:rPr>
      <w:t>ACH</w:t>
    </w:r>
  </w:p>
  <w:p w14:paraId="6CEC3469" w14:textId="70B55C7A" w:rsidR="002A2DE7" w:rsidRDefault="002A2DE7" w:rsidP="002A2DE7">
    <w:pPr>
      <w:pStyle w:val="Nagwek"/>
      <w:tabs>
        <w:tab w:val="clear" w:pos="9072"/>
        <w:tab w:val="right" w:pos="9540"/>
      </w:tabs>
      <w:spacing w:line="300" w:lineRule="atLeast"/>
      <w:ind w:left="-540" w:right="-470"/>
      <w:jc w:val="center"/>
      <w:outlineLvl w:val="3"/>
      <w:rPr>
        <w:b/>
        <w:sz w:val="48"/>
        <w:szCs w:val="48"/>
      </w:rPr>
    </w:pPr>
    <w:r w:rsidRPr="001306D2">
      <w:rPr>
        <w:b/>
        <w:sz w:val="40"/>
        <w:szCs w:val="40"/>
      </w:rPr>
      <w:t>______________________________________</w:t>
    </w:r>
  </w:p>
  <w:p w14:paraId="3CA38EE4" w14:textId="77777777" w:rsidR="002A2DE7" w:rsidRDefault="002A2DE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85738"/>
    <w:multiLevelType w:val="hybridMultilevel"/>
    <w:tmpl w:val="05446C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517927"/>
    <w:multiLevelType w:val="hybridMultilevel"/>
    <w:tmpl w:val="948EAF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0C4FD1"/>
    <w:multiLevelType w:val="hybridMultilevel"/>
    <w:tmpl w:val="36B2A1B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A418FA"/>
    <w:multiLevelType w:val="multilevel"/>
    <w:tmpl w:val="CCA46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EB17523"/>
    <w:multiLevelType w:val="hybridMultilevel"/>
    <w:tmpl w:val="6BA4D90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FF5A59"/>
    <w:multiLevelType w:val="hybridMultilevel"/>
    <w:tmpl w:val="B6486F28"/>
    <w:lvl w:ilvl="0" w:tplc="C4EE8BA6">
      <w:start w:val="1"/>
      <w:numFmt w:val="lowerLetter"/>
      <w:lvlText w:val="%1)"/>
      <w:lvlJc w:val="left"/>
      <w:pPr>
        <w:ind w:left="360" w:hanging="360"/>
      </w:pPr>
      <w:rPr>
        <w:rFonts w:asciiTheme="minorHAnsi" w:eastAsia="Times New Roman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5B17A45"/>
    <w:multiLevelType w:val="hybridMultilevel"/>
    <w:tmpl w:val="04987E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C15AFA"/>
    <w:multiLevelType w:val="hybridMultilevel"/>
    <w:tmpl w:val="CAC8F6C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3520D8"/>
    <w:multiLevelType w:val="hybridMultilevel"/>
    <w:tmpl w:val="6C044D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228118B"/>
    <w:multiLevelType w:val="hybridMultilevel"/>
    <w:tmpl w:val="17C094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FD4070"/>
    <w:multiLevelType w:val="hybridMultilevel"/>
    <w:tmpl w:val="B3F2C3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522D32"/>
    <w:multiLevelType w:val="hybridMultilevel"/>
    <w:tmpl w:val="4B7EB728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C9163E7"/>
    <w:multiLevelType w:val="hybridMultilevel"/>
    <w:tmpl w:val="A4D2B80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0602045"/>
    <w:multiLevelType w:val="hybridMultilevel"/>
    <w:tmpl w:val="061A58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3091451"/>
    <w:multiLevelType w:val="hybridMultilevel"/>
    <w:tmpl w:val="061A586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4000E45"/>
    <w:multiLevelType w:val="hybridMultilevel"/>
    <w:tmpl w:val="1DD247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B920A2"/>
    <w:multiLevelType w:val="hybridMultilevel"/>
    <w:tmpl w:val="6A582E34"/>
    <w:lvl w:ilvl="0" w:tplc="BB2C3EA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66C44B6A"/>
    <w:multiLevelType w:val="hybridMultilevel"/>
    <w:tmpl w:val="C9A4365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E44715C"/>
    <w:multiLevelType w:val="hybridMultilevel"/>
    <w:tmpl w:val="2BC6B2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B87355C"/>
    <w:multiLevelType w:val="hybridMultilevel"/>
    <w:tmpl w:val="05446CF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1860882">
    <w:abstractNumId w:val="18"/>
  </w:num>
  <w:num w:numId="2" w16cid:durableId="1226375309">
    <w:abstractNumId w:val="16"/>
  </w:num>
  <w:num w:numId="3" w16cid:durableId="534082800">
    <w:abstractNumId w:val="11"/>
  </w:num>
  <w:num w:numId="4" w16cid:durableId="1037781110">
    <w:abstractNumId w:val="5"/>
  </w:num>
  <w:num w:numId="5" w16cid:durableId="183117338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4109608">
    <w:abstractNumId w:val="2"/>
  </w:num>
  <w:num w:numId="7" w16cid:durableId="131756380">
    <w:abstractNumId w:val="4"/>
  </w:num>
  <w:num w:numId="8" w16cid:durableId="564268167">
    <w:abstractNumId w:val="12"/>
  </w:num>
  <w:num w:numId="9" w16cid:durableId="839202434">
    <w:abstractNumId w:val="7"/>
  </w:num>
  <w:num w:numId="10" w16cid:durableId="88160059">
    <w:abstractNumId w:val="0"/>
  </w:num>
  <w:num w:numId="11" w16cid:durableId="1448625739">
    <w:abstractNumId w:val="15"/>
  </w:num>
  <w:num w:numId="12" w16cid:durableId="1239096153">
    <w:abstractNumId w:val="17"/>
  </w:num>
  <w:num w:numId="13" w16cid:durableId="1675453028">
    <w:abstractNumId w:val="10"/>
  </w:num>
  <w:num w:numId="14" w16cid:durableId="2108236150">
    <w:abstractNumId w:val="9"/>
  </w:num>
  <w:num w:numId="15" w16cid:durableId="1302810643">
    <w:abstractNumId w:val="8"/>
  </w:num>
  <w:num w:numId="16" w16cid:durableId="714088994">
    <w:abstractNumId w:val="6"/>
  </w:num>
  <w:num w:numId="17" w16cid:durableId="436221930">
    <w:abstractNumId w:val="1"/>
  </w:num>
  <w:num w:numId="18" w16cid:durableId="1987852305">
    <w:abstractNumId w:val="3"/>
  </w:num>
  <w:num w:numId="19" w16cid:durableId="1319991840">
    <w:abstractNumId w:val="19"/>
  </w:num>
  <w:num w:numId="20" w16cid:durableId="323168925">
    <w:abstractNumId w:val="13"/>
  </w:num>
  <w:num w:numId="21" w16cid:durableId="69554840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 style="mso-wrap-style:none" fillcolor="white">
      <v:fill color="white"/>
      <v:textbox style="mso-fit-shape-to-text:t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719F"/>
    <w:rsid w:val="00000FA4"/>
    <w:rsid w:val="00011521"/>
    <w:rsid w:val="0001381C"/>
    <w:rsid w:val="00014AE8"/>
    <w:rsid w:val="00015C05"/>
    <w:rsid w:val="00016325"/>
    <w:rsid w:val="000178EE"/>
    <w:rsid w:val="00021A4F"/>
    <w:rsid w:val="000223EA"/>
    <w:rsid w:val="000317BB"/>
    <w:rsid w:val="00031F8B"/>
    <w:rsid w:val="00034722"/>
    <w:rsid w:val="00036562"/>
    <w:rsid w:val="000401E8"/>
    <w:rsid w:val="00044B80"/>
    <w:rsid w:val="00060F0C"/>
    <w:rsid w:val="00061EC2"/>
    <w:rsid w:val="000713AA"/>
    <w:rsid w:val="00074F14"/>
    <w:rsid w:val="0007625D"/>
    <w:rsid w:val="000911C4"/>
    <w:rsid w:val="00091C95"/>
    <w:rsid w:val="00094E91"/>
    <w:rsid w:val="0009538F"/>
    <w:rsid w:val="00095DE9"/>
    <w:rsid w:val="000976FA"/>
    <w:rsid w:val="000A4858"/>
    <w:rsid w:val="000B18C0"/>
    <w:rsid w:val="000B342C"/>
    <w:rsid w:val="000C45F6"/>
    <w:rsid w:val="000E0A56"/>
    <w:rsid w:val="000E11DC"/>
    <w:rsid w:val="000E124B"/>
    <w:rsid w:val="000E4FAA"/>
    <w:rsid w:val="000F5D57"/>
    <w:rsid w:val="000F63F8"/>
    <w:rsid w:val="000F73E5"/>
    <w:rsid w:val="000F7B3F"/>
    <w:rsid w:val="0010327D"/>
    <w:rsid w:val="001131AC"/>
    <w:rsid w:val="00113BA3"/>
    <w:rsid w:val="0011715F"/>
    <w:rsid w:val="00117623"/>
    <w:rsid w:val="0012267E"/>
    <w:rsid w:val="00123EC6"/>
    <w:rsid w:val="00126ACC"/>
    <w:rsid w:val="001272F3"/>
    <w:rsid w:val="001306D2"/>
    <w:rsid w:val="00133ED7"/>
    <w:rsid w:val="00134176"/>
    <w:rsid w:val="00136C25"/>
    <w:rsid w:val="00137A96"/>
    <w:rsid w:val="00144992"/>
    <w:rsid w:val="0017050D"/>
    <w:rsid w:val="0017361C"/>
    <w:rsid w:val="00176D7A"/>
    <w:rsid w:val="00190169"/>
    <w:rsid w:val="001926A5"/>
    <w:rsid w:val="001B0950"/>
    <w:rsid w:val="001B4C3B"/>
    <w:rsid w:val="001C3A75"/>
    <w:rsid w:val="001D4061"/>
    <w:rsid w:val="001E5356"/>
    <w:rsid w:val="001E6889"/>
    <w:rsid w:val="00211917"/>
    <w:rsid w:val="002135FC"/>
    <w:rsid w:val="002139C8"/>
    <w:rsid w:val="00213BC0"/>
    <w:rsid w:val="00214B11"/>
    <w:rsid w:val="002158BC"/>
    <w:rsid w:val="00220B89"/>
    <w:rsid w:val="0023200E"/>
    <w:rsid w:val="00232981"/>
    <w:rsid w:val="00235A0A"/>
    <w:rsid w:val="0023624A"/>
    <w:rsid w:val="002373F8"/>
    <w:rsid w:val="00237BD8"/>
    <w:rsid w:val="0024123F"/>
    <w:rsid w:val="00253C11"/>
    <w:rsid w:val="00255562"/>
    <w:rsid w:val="002579B5"/>
    <w:rsid w:val="00261AE8"/>
    <w:rsid w:val="00264BE9"/>
    <w:rsid w:val="00273D75"/>
    <w:rsid w:val="00274371"/>
    <w:rsid w:val="00274AE6"/>
    <w:rsid w:val="00276294"/>
    <w:rsid w:val="00280B84"/>
    <w:rsid w:val="002818BD"/>
    <w:rsid w:val="00281969"/>
    <w:rsid w:val="00282B7A"/>
    <w:rsid w:val="00285744"/>
    <w:rsid w:val="00285ACD"/>
    <w:rsid w:val="00287FDE"/>
    <w:rsid w:val="00296400"/>
    <w:rsid w:val="002A2DE7"/>
    <w:rsid w:val="002A6155"/>
    <w:rsid w:val="002B09C7"/>
    <w:rsid w:val="002B1438"/>
    <w:rsid w:val="002B49A8"/>
    <w:rsid w:val="002C4349"/>
    <w:rsid w:val="002C4564"/>
    <w:rsid w:val="002C55E8"/>
    <w:rsid w:val="002D24CA"/>
    <w:rsid w:val="002D2CF7"/>
    <w:rsid w:val="002E51D2"/>
    <w:rsid w:val="002E6994"/>
    <w:rsid w:val="002F245D"/>
    <w:rsid w:val="002F404D"/>
    <w:rsid w:val="00301964"/>
    <w:rsid w:val="003124E8"/>
    <w:rsid w:val="003155C6"/>
    <w:rsid w:val="00322D39"/>
    <w:rsid w:val="003255AC"/>
    <w:rsid w:val="0032758F"/>
    <w:rsid w:val="0034076D"/>
    <w:rsid w:val="00341978"/>
    <w:rsid w:val="00343288"/>
    <w:rsid w:val="00343590"/>
    <w:rsid w:val="003462B0"/>
    <w:rsid w:val="0034778C"/>
    <w:rsid w:val="00356316"/>
    <w:rsid w:val="00356B1C"/>
    <w:rsid w:val="0036323E"/>
    <w:rsid w:val="00373FEA"/>
    <w:rsid w:val="003755FC"/>
    <w:rsid w:val="003770ED"/>
    <w:rsid w:val="00377420"/>
    <w:rsid w:val="00377F78"/>
    <w:rsid w:val="003850F7"/>
    <w:rsid w:val="00385217"/>
    <w:rsid w:val="00385567"/>
    <w:rsid w:val="00392417"/>
    <w:rsid w:val="00396DC3"/>
    <w:rsid w:val="00397D7A"/>
    <w:rsid w:val="003A0414"/>
    <w:rsid w:val="003A1FAA"/>
    <w:rsid w:val="003A2B12"/>
    <w:rsid w:val="003A2D7B"/>
    <w:rsid w:val="003B4236"/>
    <w:rsid w:val="003B4596"/>
    <w:rsid w:val="003B5F10"/>
    <w:rsid w:val="003B6F41"/>
    <w:rsid w:val="003C2F61"/>
    <w:rsid w:val="003C3CFE"/>
    <w:rsid w:val="003C4E60"/>
    <w:rsid w:val="003C536A"/>
    <w:rsid w:val="003D1435"/>
    <w:rsid w:val="003D25B0"/>
    <w:rsid w:val="003D5012"/>
    <w:rsid w:val="003D56D2"/>
    <w:rsid w:val="003D5FE2"/>
    <w:rsid w:val="003E043D"/>
    <w:rsid w:val="003E0FBA"/>
    <w:rsid w:val="003E15E6"/>
    <w:rsid w:val="003E3634"/>
    <w:rsid w:val="003E51CB"/>
    <w:rsid w:val="003E6789"/>
    <w:rsid w:val="003E74BC"/>
    <w:rsid w:val="003F2E4E"/>
    <w:rsid w:val="003F36B3"/>
    <w:rsid w:val="003F7AFD"/>
    <w:rsid w:val="0041011A"/>
    <w:rsid w:val="00410640"/>
    <w:rsid w:val="004137AA"/>
    <w:rsid w:val="00414AB1"/>
    <w:rsid w:val="00421EE5"/>
    <w:rsid w:val="004240C1"/>
    <w:rsid w:val="00433555"/>
    <w:rsid w:val="00440AE9"/>
    <w:rsid w:val="00443C81"/>
    <w:rsid w:val="0044565A"/>
    <w:rsid w:val="00451B47"/>
    <w:rsid w:val="00456419"/>
    <w:rsid w:val="00465E4D"/>
    <w:rsid w:val="00465E88"/>
    <w:rsid w:val="004678EC"/>
    <w:rsid w:val="00470B83"/>
    <w:rsid w:val="00472FA5"/>
    <w:rsid w:val="004742B3"/>
    <w:rsid w:val="00475151"/>
    <w:rsid w:val="0049208A"/>
    <w:rsid w:val="004937B4"/>
    <w:rsid w:val="00497271"/>
    <w:rsid w:val="004A2936"/>
    <w:rsid w:val="004A39FB"/>
    <w:rsid w:val="004B139D"/>
    <w:rsid w:val="004B19E7"/>
    <w:rsid w:val="004C562B"/>
    <w:rsid w:val="004C7D76"/>
    <w:rsid w:val="004D120C"/>
    <w:rsid w:val="004D5F10"/>
    <w:rsid w:val="004D630F"/>
    <w:rsid w:val="004E1E3F"/>
    <w:rsid w:val="004E1F97"/>
    <w:rsid w:val="004E4204"/>
    <w:rsid w:val="004E5D2F"/>
    <w:rsid w:val="004E7F74"/>
    <w:rsid w:val="004F3620"/>
    <w:rsid w:val="004F54AD"/>
    <w:rsid w:val="004F7667"/>
    <w:rsid w:val="00500B77"/>
    <w:rsid w:val="005033E6"/>
    <w:rsid w:val="00503C0B"/>
    <w:rsid w:val="00503F78"/>
    <w:rsid w:val="00506120"/>
    <w:rsid w:val="0050626A"/>
    <w:rsid w:val="00512286"/>
    <w:rsid w:val="0051587A"/>
    <w:rsid w:val="00515905"/>
    <w:rsid w:val="00516440"/>
    <w:rsid w:val="00517E73"/>
    <w:rsid w:val="00524019"/>
    <w:rsid w:val="00524F53"/>
    <w:rsid w:val="00531B4D"/>
    <w:rsid w:val="00532F31"/>
    <w:rsid w:val="005367FE"/>
    <w:rsid w:val="00556226"/>
    <w:rsid w:val="00557B21"/>
    <w:rsid w:val="00560731"/>
    <w:rsid w:val="00562367"/>
    <w:rsid w:val="005664DF"/>
    <w:rsid w:val="0056752E"/>
    <w:rsid w:val="005701CE"/>
    <w:rsid w:val="005769D4"/>
    <w:rsid w:val="00582176"/>
    <w:rsid w:val="005835EE"/>
    <w:rsid w:val="00585F23"/>
    <w:rsid w:val="005865CF"/>
    <w:rsid w:val="00587F9A"/>
    <w:rsid w:val="00591FD2"/>
    <w:rsid w:val="00596085"/>
    <w:rsid w:val="00597EF5"/>
    <w:rsid w:val="005A291A"/>
    <w:rsid w:val="005A63A8"/>
    <w:rsid w:val="005B08AB"/>
    <w:rsid w:val="005C0CB7"/>
    <w:rsid w:val="005C5200"/>
    <w:rsid w:val="005D16BD"/>
    <w:rsid w:val="005D4005"/>
    <w:rsid w:val="005D7322"/>
    <w:rsid w:val="005E2B53"/>
    <w:rsid w:val="005E2C48"/>
    <w:rsid w:val="005E2D81"/>
    <w:rsid w:val="005E3451"/>
    <w:rsid w:val="00623854"/>
    <w:rsid w:val="006267FC"/>
    <w:rsid w:val="00635705"/>
    <w:rsid w:val="006406EF"/>
    <w:rsid w:val="00641AB7"/>
    <w:rsid w:val="00644C93"/>
    <w:rsid w:val="0064587D"/>
    <w:rsid w:val="00646930"/>
    <w:rsid w:val="00651337"/>
    <w:rsid w:val="00651A8E"/>
    <w:rsid w:val="006609E8"/>
    <w:rsid w:val="00660CA3"/>
    <w:rsid w:val="00661146"/>
    <w:rsid w:val="006619F8"/>
    <w:rsid w:val="00666CA3"/>
    <w:rsid w:val="00672104"/>
    <w:rsid w:val="00691E82"/>
    <w:rsid w:val="00695FC1"/>
    <w:rsid w:val="006966A5"/>
    <w:rsid w:val="006970F7"/>
    <w:rsid w:val="006A0A57"/>
    <w:rsid w:val="006A259B"/>
    <w:rsid w:val="006B40EC"/>
    <w:rsid w:val="006C4B1D"/>
    <w:rsid w:val="006D0218"/>
    <w:rsid w:val="006D05EF"/>
    <w:rsid w:val="006D4342"/>
    <w:rsid w:val="006E0DC4"/>
    <w:rsid w:val="006E7668"/>
    <w:rsid w:val="006F0279"/>
    <w:rsid w:val="006F2996"/>
    <w:rsid w:val="006F3661"/>
    <w:rsid w:val="006F542E"/>
    <w:rsid w:val="006F5C8B"/>
    <w:rsid w:val="006F71F8"/>
    <w:rsid w:val="006F76C4"/>
    <w:rsid w:val="00711DDF"/>
    <w:rsid w:val="00712280"/>
    <w:rsid w:val="00716210"/>
    <w:rsid w:val="00717036"/>
    <w:rsid w:val="007179EF"/>
    <w:rsid w:val="00726BD5"/>
    <w:rsid w:val="007315A1"/>
    <w:rsid w:val="00731F31"/>
    <w:rsid w:val="00732E9A"/>
    <w:rsid w:val="007339AC"/>
    <w:rsid w:val="007443A9"/>
    <w:rsid w:val="007504D7"/>
    <w:rsid w:val="007505F7"/>
    <w:rsid w:val="0075168A"/>
    <w:rsid w:val="00751CAF"/>
    <w:rsid w:val="007524B2"/>
    <w:rsid w:val="0075708C"/>
    <w:rsid w:val="00762108"/>
    <w:rsid w:val="0076402A"/>
    <w:rsid w:val="00764C8A"/>
    <w:rsid w:val="00776D18"/>
    <w:rsid w:val="00784194"/>
    <w:rsid w:val="007846E6"/>
    <w:rsid w:val="00796F7B"/>
    <w:rsid w:val="007A1582"/>
    <w:rsid w:val="007A34C8"/>
    <w:rsid w:val="007B19E7"/>
    <w:rsid w:val="007B20ED"/>
    <w:rsid w:val="007B21A6"/>
    <w:rsid w:val="007B696C"/>
    <w:rsid w:val="007C41A5"/>
    <w:rsid w:val="007C7090"/>
    <w:rsid w:val="007D05F2"/>
    <w:rsid w:val="007D49C1"/>
    <w:rsid w:val="007D5EB1"/>
    <w:rsid w:val="007E12D8"/>
    <w:rsid w:val="007E56A5"/>
    <w:rsid w:val="007E7088"/>
    <w:rsid w:val="007F073A"/>
    <w:rsid w:val="007F6B41"/>
    <w:rsid w:val="007F6C84"/>
    <w:rsid w:val="00807236"/>
    <w:rsid w:val="00817EA8"/>
    <w:rsid w:val="00821013"/>
    <w:rsid w:val="00823444"/>
    <w:rsid w:val="008236E2"/>
    <w:rsid w:val="00824AF6"/>
    <w:rsid w:val="00825DBA"/>
    <w:rsid w:val="00826294"/>
    <w:rsid w:val="008306D2"/>
    <w:rsid w:val="00837D6E"/>
    <w:rsid w:val="008401C3"/>
    <w:rsid w:val="00846130"/>
    <w:rsid w:val="00847642"/>
    <w:rsid w:val="00857408"/>
    <w:rsid w:val="00861A0D"/>
    <w:rsid w:val="008714D6"/>
    <w:rsid w:val="00877D46"/>
    <w:rsid w:val="008808BD"/>
    <w:rsid w:val="00884F62"/>
    <w:rsid w:val="0088607A"/>
    <w:rsid w:val="00887D43"/>
    <w:rsid w:val="00891C5B"/>
    <w:rsid w:val="0089331F"/>
    <w:rsid w:val="00896DD8"/>
    <w:rsid w:val="008A108C"/>
    <w:rsid w:val="008B06E3"/>
    <w:rsid w:val="008B7E50"/>
    <w:rsid w:val="008C3514"/>
    <w:rsid w:val="008C3AD4"/>
    <w:rsid w:val="008C3D44"/>
    <w:rsid w:val="008C49A3"/>
    <w:rsid w:val="008C6EBA"/>
    <w:rsid w:val="008D06A9"/>
    <w:rsid w:val="008E16DE"/>
    <w:rsid w:val="00900865"/>
    <w:rsid w:val="009035D5"/>
    <w:rsid w:val="00903D7F"/>
    <w:rsid w:val="009245AB"/>
    <w:rsid w:val="009274BB"/>
    <w:rsid w:val="00930D81"/>
    <w:rsid w:val="00933BF4"/>
    <w:rsid w:val="00936A69"/>
    <w:rsid w:val="00952483"/>
    <w:rsid w:val="00954C98"/>
    <w:rsid w:val="0095524A"/>
    <w:rsid w:val="00964A9A"/>
    <w:rsid w:val="00967CA0"/>
    <w:rsid w:val="00972217"/>
    <w:rsid w:val="00972746"/>
    <w:rsid w:val="00972B05"/>
    <w:rsid w:val="00973085"/>
    <w:rsid w:val="009824B6"/>
    <w:rsid w:val="00985ADA"/>
    <w:rsid w:val="009916EC"/>
    <w:rsid w:val="00994B1B"/>
    <w:rsid w:val="00996EC9"/>
    <w:rsid w:val="009975BC"/>
    <w:rsid w:val="009A4247"/>
    <w:rsid w:val="009A706D"/>
    <w:rsid w:val="009B0E61"/>
    <w:rsid w:val="009B55E5"/>
    <w:rsid w:val="009C09FE"/>
    <w:rsid w:val="009C0ABE"/>
    <w:rsid w:val="009C0F45"/>
    <w:rsid w:val="009C44A2"/>
    <w:rsid w:val="009C6727"/>
    <w:rsid w:val="009C68EF"/>
    <w:rsid w:val="009E3A83"/>
    <w:rsid w:val="009F4EB7"/>
    <w:rsid w:val="009F56B0"/>
    <w:rsid w:val="00A02F9C"/>
    <w:rsid w:val="00A07388"/>
    <w:rsid w:val="00A0752C"/>
    <w:rsid w:val="00A10C07"/>
    <w:rsid w:val="00A162EB"/>
    <w:rsid w:val="00A22F89"/>
    <w:rsid w:val="00A24C56"/>
    <w:rsid w:val="00A31592"/>
    <w:rsid w:val="00A3389A"/>
    <w:rsid w:val="00A41A72"/>
    <w:rsid w:val="00A45C64"/>
    <w:rsid w:val="00A52A8D"/>
    <w:rsid w:val="00A55A91"/>
    <w:rsid w:val="00A603B1"/>
    <w:rsid w:val="00A637B4"/>
    <w:rsid w:val="00A8360E"/>
    <w:rsid w:val="00A915A1"/>
    <w:rsid w:val="00A93E8B"/>
    <w:rsid w:val="00AA1183"/>
    <w:rsid w:val="00AB0CE7"/>
    <w:rsid w:val="00AB32AB"/>
    <w:rsid w:val="00AB5855"/>
    <w:rsid w:val="00AB5DBE"/>
    <w:rsid w:val="00AC1144"/>
    <w:rsid w:val="00AC2205"/>
    <w:rsid w:val="00AD1909"/>
    <w:rsid w:val="00AD2C8E"/>
    <w:rsid w:val="00AD40D4"/>
    <w:rsid w:val="00AE0922"/>
    <w:rsid w:val="00AE0D60"/>
    <w:rsid w:val="00AE5CA3"/>
    <w:rsid w:val="00AF0CE1"/>
    <w:rsid w:val="00AF3D85"/>
    <w:rsid w:val="00AF508F"/>
    <w:rsid w:val="00B0038A"/>
    <w:rsid w:val="00B0109C"/>
    <w:rsid w:val="00B02BC1"/>
    <w:rsid w:val="00B05162"/>
    <w:rsid w:val="00B0599F"/>
    <w:rsid w:val="00B14833"/>
    <w:rsid w:val="00B2524E"/>
    <w:rsid w:val="00B262D0"/>
    <w:rsid w:val="00B3194A"/>
    <w:rsid w:val="00B36200"/>
    <w:rsid w:val="00B40918"/>
    <w:rsid w:val="00B41895"/>
    <w:rsid w:val="00B42892"/>
    <w:rsid w:val="00B43CB3"/>
    <w:rsid w:val="00B45119"/>
    <w:rsid w:val="00B51D62"/>
    <w:rsid w:val="00B53568"/>
    <w:rsid w:val="00B54C9B"/>
    <w:rsid w:val="00B570BF"/>
    <w:rsid w:val="00B6302C"/>
    <w:rsid w:val="00B6342C"/>
    <w:rsid w:val="00B64359"/>
    <w:rsid w:val="00B6464B"/>
    <w:rsid w:val="00B707B9"/>
    <w:rsid w:val="00B77BEE"/>
    <w:rsid w:val="00B86441"/>
    <w:rsid w:val="00BB229E"/>
    <w:rsid w:val="00BB5731"/>
    <w:rsid w:val="00BB6BA4"/>
    <w:rsid w:val="00BC7755"/>
    <w:rsid w:val="00BD396E"/>
    <w:rsid w:val="00BD3D4D"/>
    <w:rsid w:val="00BD6144"/>
    <w:rsid w:val="00BD68D5"/>
    <w:rsid w:val="00BD6E1E"/>
    <w:rsid w:val="00BE1EAA"/>
    <w:rsid w:val="00BE1EDD"/>
    <w:rsid w:val="00BE2A6A"/>
    <w:rsid w:val="00BE6859"/>
    <w:rsid w:val="00BF02C2"/>
    <w:rsid w:val="00BF13B0"/>
    <w:rsid w:val="00BF33B9"/>
    <w:rsid w:val="00BF44F1"/>
    <w:rsid w:val="00BF4971"/>
    <w:rsid w:val="00BF6E1D"/>
    <w:rsid w:val="00C00450"/>
    <w:rsid w:val="00C0317E"/>
    <w:rsid w:val="00C137F5"/>
    <w:rsid w:val="00C138E7"/>
    <w:rsid w:val="00C242A7"/>
    <w:rsid w:val="00C269B4"/>
    <w:rsid w:val="00C37BE7"/>
    <w:rsid w:val="00C408B8"/>
    <w:rsid w:val="00C449FD"/>
    <w:rsid w:val="00C602FB"/>
    <w:rsid w:val="00C6097F"/>
    <w:rsid w:val="00C64305"/>
    <w:rsid w:val="00C66AEB"/>
    <w:rsid w:val="00C70669"/>
    <w:rsid w:val="00C71EB7"/>
    <w:rsid w:val="00C746DC"/>
    <w:rsid w:val="00CA1DAA"/>
    <w:rsid w:val="00CA5A45"/>
    <w:rsid w:val="00CA783E"/>
    <w:rsid w:val="00CA78DD"/>
    <w:rsid w:val="00CA7AD0"/>
    <w:rsid w:val="00CB69BD"/>
    <w:rsid w:val="00CC03F5"/>
    <w:rsid w:val="00CC5ACB"/>
    <w:rsid w:val="00CD1415"/>
    <w:rsid w:val="00CD54E6"/>
    <w:rsid w:val="00CD5C2A"/>
    <w:rsid w:val="00CE2DA3"/>
    <w:rsid w:val="00CE59A2"/>
    <w:rsid w:val="00CE6B4E"/>
    <w:rsid w:val="00CE7F79"/>
    <w:rsid w:val="00CF03C9"/>
    <w:rsid w:val="00CF1B23"/>
    <w:rsid w:val="00CF314A"/>
    <w:rsid w:val="00CF3EF7"/>
    <w:rsid w:val="00D04726"/>
    <w:rsid w:val="00D05406"/>
    <w:rsid w:val="00D1363E"/>
    <w:rsid w:val="00D1408D"/>
    <w:rsid w:val="00D20F8A"/>
    <w:rsid w:val="00D22A11"/>
    <w:rsid w:val="00D23C7F"/>
    <w:rsid w:val="00D31979"/>
    <w:rsid w:val="00D32249"/>
    <w:rsid w:val="00D33930"/>
    <w:rsid w:val="00D33A35"/>
    <w:rsid w:val="00D354A7"/>
    <w:rsid w:val="00D37EC4"/>
    <w:rsid w:val="00D475BF"/>
    <w:rsid w:val="00D47AC0"/>
    <w:rsid w:val="00D5208F"/>
    <w:rsid w:val="00D552E6"/>
    <w:rsid w:val="00D56482"/>
    <w:rsid w:val="00D6488B"/>
    <w:rsid w:val="00D6575B"/>
    <w:rsid w:val="00D6702E"/>
    <w:rsid w:val="00D67D34"/>
    <w:rsid w:val="00D76F3A"/>
    <w:rsid w:val="00D80F58"/>
    <w:rsid w:val="00D81195"/>
    <w:rsid w:val="00D921A8"/>
    <w:rsid w:val="00D9387D"/>
    <w:rsid w:val="00DA3333"/>
    <w:rsid w:val="00DA40FE"/>
    <w:rsid w:val="00DA5F91"/>
    <w:rsid w:val="00DB14FC"/>
    <w:rsid w:val="00DB75CD"/>
    <w:rsid w:val="00DC07E1"/>
    <w:rsid w:val="00DC2BB6"/>
    <w:rsid w:val="00DC5B62"/>
    <w:rsid w:val="00DD254E"/>
    <w:rsid w:val="00DD49B6"/>
    <w:rsid w:val="00DD5626"/>
    <w:rsid w:val="00DD6A7C"/>
    <w:rsid w:val="00DE3822"/>
    <w:rsid w:val="00DE4E58"/>
    <w:rsid w:val="00DF0077"/>
    <w:rsid w:val="00DF1B07"/>
    <w:rsid w:val="00E0233A"/>
    <w:rsid w:val="00E02793"/>
    <w:rsid w:val="00E07C7D"/>
    <w:rsid w:val="00E10E45"/>
    <w:rsid w:val="00E1471A"/>
    <w:rsid w:val="00E22DED"/>
    <w:rsid w:val="00E35248"/>
    <w:rsid w:val="00E41736"/>
    <w:rsid w:val="00E42C21"/>
    <w:rsid w:val="00E447BC"/>
    <w:rsid w:val="00E4533A"/>
    <w:rsid w:val="00E4702B"/>
    <w:rsid w:val="00E52C1B"/>
    <w:rsid w:val="00E602B8"/>
    <w:rsid w:val="00E73074"/>
    <w:rsid w:val="00E7537D"/>
    <w:rsid w:val="00E76E78"/>
    <w:rsid w:val="00E81807"/>
    <w:rsid w:val="00E86CA0"/>
    <w:rsid w:val="00E90258"/>
    <w:rsid w:val="00E93D7C"/>
    <w:rsid w:val="00E95C1B"/>
    <w:rsid w:val="00E9620D"/>
    <w:rsid w:val="00E962AB"/>
    <w:rsid w:val="00E97B77"/>
    <w:rsid w:val="00EA22E4"/>
    <w:rsid w:val="00EA33E5"/>
    <w:rsid w:val="00EA433C"/>
    <w:rsid w:val="00EA4EB6"/>
    <w:rsid w:val="00EB2DF4"/>
    <w:rsid w:val="00EB6C26"/>
    <w:rsid w:val="00EC199B"/>
    <w:rsid w:val="00EC1C2F"/>
    <w:rsid w:val="00EC2939"/>
    <w:rsid w:val="00EC547F"/>
    <w:rsid w:val="00ED2EFC"/>
    <w:rsid w:val="00ED5C4C"/>
    <w:rsid w:val="00ED7A17"/>
    <w:rsid w:val="00ED7E03"/>
    <w:rsid w:val="00EE4431"/>
    <w:rsid w:val="00EF0FEE"/>
    <w:rsid w:val="00EF1538"/>
    <w:rsid w:val="00EF48DF"/>
    <w:rsid w:val="00EF56B3"/>
    <w:rsid w:val="00EF6E99"/>
    <w:rsid w:val="00F014FF"/>
    <w:rsid w:val="00F045B8"/>
    <w:rsid w:val="00F055E3"/>
    <w:rsid w:val="00F05CE8"/>
    <w:rsid w:val="00F078B0"/>
    <w:rsid w:val="00F11DCA"/>
    <w:rsid w:val="00F16191"/>
    <w:rsid w:val="00F26027"/>
    <w:rsid w:val="00F27EDD"/>
    <w:rsid w:val="00F317C7"/>
    <w:rsid w:val="00F4411D"/>
    <w:rsid w:val="00F44F6E"/>
    <w:rsid w:val="00F50FB1"/>
    <w:rsid w:val="00F53EBC"/>
    <w:rsid w:val="00F55C30"/>
    <w:rsid w:val="00F60713"/>
    <w:rsid w:val="00F64391"/>
    <w:rsid w:val="00F64673"/>
    <w:rsid w:val="00F74A33"/>
    <w:rsid w:val="00F761B8"/>
    <w:rsid w:val="00F810DC"/>
    <w:rsid w:val="00F834BE"/>
    <w:rsid w:val="00F8463C"/>
    <w:rsid w:val="00F878A0"/>
    <w:rsid w:val="00F87F42"/>
    <w:rsid w:val="00F95ECC"/>
    <w:rsid w:val="00F9719F"/>
    <w:rsid w:val="00FA3B86"/>
    <w:rsid w:val="00FA5574"/>
    <w:rsid w:val="00FA73FC"/>
    <w:rsid w:val="00FB2302"/>
    <w:rsid w:val="00FD0BE8"/>
    <w:rsid w:val="00FD111C"/>
    <w:rsid w:val="00FE00A0"/>
    <w:rsid w:val="00FE0B25"/>
    <w:rsid w:val="00FE4203"/>
    <w:rsid w:val="00FF3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wrap-style:none" fillcolor="white">
      <v:fill color="white"/>
      <v:textbox style="mso-fit-shape-to-text:t"/>
    </o:shapedefaults>
    <o:shapelayout v:ext="edit">
      <o:idmap v:ext="edit" data="2"/>
    </o:shapelayout>
  </w:shapeDefaults>
  <w:decimalSymbol w:val=","/>
  <w:listSeparator w:val=";"/>
  <w14:docId w14:val="7AC820DB"/>
  <w15:docId w15:val="{52AEBE7F-567D-4110-87BC-B46EA2D82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7E56A5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7B696C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rsid w:val="007B696C"/>
    <w:pPr>
      <w:tabs>
        <w:tab w:val="center" w:pos="4536"/>
        <w:tab w:val="right" w:pos="9072"/>
      </w:tabs>
    </w:pPr>
  </w:style>
  <w:style w:type="character" w:styleId="Hipercze">
    <w:name w:val="Hyperlink"/>
    <w:rsid w:val="00817EA8"/>
    <w:rPr>
      <w:color w:val="0000FF"/>
      <w:u w:val="single"/>
    </w:rPr>
  </w:style>
  <w:style w:type="character" w:styleId="Numerstrony">
    <w:name w:val="page number"/>
    <w:basedOn w:val="Domylnaczcionkaakapitu"/>
    <w:rsid w:val="00377F78"/>
  </w:style>
  <w:style w:type="paragraph" w:styleId="Tekstdymka">
    <w:name w:val="Balloon Text"/>
    <w:basedOn w:val="Normalny"/>
    <w:link w:val="TekstdymkaZnak"/>
    <w:rsid w:val="009824B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9824B6"/>
    <w:rPr>
      <w:rFonts w:ascii="Tahoma" w:hAnsi="Tahoma" w:cs="Tahoma"/>
      <w:sz w:val="16"/>
      <w:szCs w:val="16"/>
    </w:rPr>
  </w:style>
  <w:style w:type="character" w:customStyle="1" w:styleId="StopkaZnak">
    <w:name w:val="Stopka Znak"/>
    <w:link w:val="Stopka"/>
    <w:uiPriority w:val="99"/>
    <w:rsid w:val="007443A9"/>
    <w:rPr>
      <w:sz w:val="24"/>
      <w:szCs w:val="24"/>
    </w:rPr>
  </w:style>
  <w:style w:type="paragraph" w:styleId="Akapitzlist">
    <w:name w:val="List Paragraph"/>
    <w:basedOn w:val="Normalny"/>
    <w:uiPriority w:val="34"/>
    <w:qFormat/>
    <w:rsid w:val="00695FC1"/>
    <w:pPr>
      <w:ind w:left="720"/>
      <w:contextualSpacing/>
    </w:pPr>
  </w:style>
  <w:style w:type="table" w:styleId="Tabela-Siatka">
    <w:name w:val="Table Grid"/>
    <w:basedOn w:val="Standardowy"/>
    <w:rsid w:val="00C71E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awartotabeli">
    <w:name w:val="Zawartość tabeli"/>
    <w:basedOn w:val="Tekstpodstawowy"/>
    <w:rsid w:val="00AD40D4"/>
    <w:pPr>
      <w:widowControl w:val="0"/>
      <w:suppressLineNumbers/>
      <w:suppressAutoHyphens/>
    </w:pPr>
    <w:rPr>
      <w:rFonts w:eastAsia="Tahoma"/>
    </w:rPr>
  </w:style>
  <w:style w:type="character" w:customStyle="1" w:styleId="t12net">
    <w:name w:val="t12net"/>
    <w:rsid w:val="00AD40D4"/>
  </w:style>
  <w:style w:type="paragraph" w:styleId="Tekstpodstawowy">
    <w:name w:val="Body Text"/>
    <w:basedOn w:val="Normalny"/>
    <w:link w:val="TekstpodstawowyZnak"/>
    <w:semiHidden/>
    <w:unhideWhenUsed/>
    <w:rsid w:val="00AD40D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AD40D4"/>
    <w:rPr>
      <w:sz w:val="24"/>
      <w:szCs w:val="24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762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62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7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44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8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43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7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85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1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43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34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7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56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7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1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3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1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Desktop\witold.b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1C2411-6585-4428-8441-E1253456C8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witold.b.dot</Template>
  <TotalTime>4770</TotalTime>
  <Pages>2</Pages>
  <Words>409</Words>
  <Characters>2458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OrSO</vt:lpstr>
    </vt:vector>
  </TitlesOfParts>
  <Company>UMIG Skoki</Company>
  <LinksUpToDate>false</LinksUpToDate>
  <CharactersWithSpaces>2862</CharactersWithSpaces>
  <SharedDoc>false</SharedDoc>
  <HLinks>
    <vt:vector size="24" baseType="variant">
      <vt:variant>
        <vt:i4>589946</vt:i4>
      </vt:variant>
      <vt:variant>
        <vt:i4>15</vt:i4>
      </vt:variant>
      <vt:variant>
        <vt:i4>0</vt:i4>
      </vt:variant>
      <vt:variant>
        <vt:i4>5</vt:i4>
      </vt:variant>
      <vt:variant>
        <vt:lpwstr>mailto:sekretariat@gmina-skoki.pl</vt:lpwstr>
      </vt:variant>
      <vt:variant>
        <vt:lpwstr/>
      </vt:variant>
      <vt:variant>
        <vt:i4>7209020</vt:i4>
      </vt:variant>
      <vt:variant>
        <vt:i4>12</vt:i4>
      </vt:variant>
      <vt:variant>
        <vt:i4>0</vt:i4>
      </vt:variant>
      <vt:variant>
        <vt:i4>5</vt:i4>
      </vt:variant>
      <vt:variant>
        <vt:lpwstr>http://www.gmina-skoki.pl/</vt:lpwstr>
      </vt:variant>
      <vt:variant>
        <vt:lpwstr/>
      </vt:variant>
      <vt:variant>
        <vt:i4>589946</vt:i4>
      </vt:variant>
      <vt:variant>
        <vt:i4>6</vt:i4>
      </vt:variant>
      <vt:variant>
        <vt:i4>0</vt:i4>
      </vt:variant>
      <vt:variant>
        <vt:i4>5</vt:i4>
      </vt:variant>
      <vt:variant>
        <vt:lpwstr>mailto:sekretariat@gmina-skoki.pl</vt:lpwstr>
      </vt:variant>
      <vt:variant>
        <vt:lpwstr/>
      </vt:variant>
      <vt:variant>
        <vt:i4>7209020</vt:i4>
      </vt:variant>
      <vt:variant>
        <vt:i4>3</vt:i4>
      </vt:variant>
      <vt:variant>
        <vt:i4>0</vt:i4>
      </vt:variant>
      <vt:variant>
        <vt:i4>5</vt:i4>
      </vt:variant>
      <vt:variant>
        <vt:lpwstr>http://www.gmina-skoki.pl/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OrSO</dc:title>
  <dc:creator>Admin</dc:creator>
  <cp:lastModifiedBy>Filip Michalski</cp:lastModifiedBy>
  <cp:revision>53</cp:revision>
  <cp:lastPrinted>2026-02-16T10:01:00Z</cp:lastPrinted>
  <dcterms:created xsi:type="dcterms:W3CDTF">2024-06-06T10:24:00Z</dcterms:created>
  <dcterms:modified xsi:type="dcterms:W3CDTF">2026-02-16T10:05:00Z</dcterms:modified>
</cp:coreProperties>
</file>