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98D94" w14:textId="260CA927" w:rsidR="00DF3852" w:rsidRPr="005471E6" w:rsidRDefault="005471E6" w:rsidP="005471E6">
      <w:pPr>
        <w:pStyle w:val="Tytu"/>
      </w:pPr>
      <w:r w:rsidRPr="005471E6">
        <w:t>Uzyskanie zaświadczenia</w:t>
      </w:r>
    </w:p>
    <w:p w14:paraId="6E0924A7" w14:textId="5C0B0AF2" w:rsidR="00DF3852" w:rsidRPr="005471E6" w:rsidRDefault="00DF3852" w:rsidP="00DF3852">
      <w:pPr>
        <w:rPr>
          <w:rFonts w:asciiTheme="minorHAnsi" w:hAnsiTheme="minorHAnsi" w:cstheme="minorHAnsi"/>
          <w:b/>
        </w:rPr>
      </w:pPr>
    </w:p>
    <w:p w14:paraId="6FD01C37" w14:textId="06E0A1A7" w:rsidR="00DF3852" w:rsidRPr="005471E6" w:rsidRDefault="00DF3852" w:rsidP="005471E6">
      <w:pPr>
        <w:rPr>
          <w:rFonts w:asciiTheme="minorHAnsi" w:hAnsiTheme="minorHAnsi" w:cstheme="minorHAnsi"/>
          <w:b/>
        </w:rPr>
      </w:pPr>
      <w:r w:rsidRPr="005471E6">
        <w:rPr>
          <w:rFonts w:asciiTheme="minorHAnsi" w:hAnsiTheme="minorHAnsi" w:cstheme="minorHAnsi"/>
          <w:b/>
        </w:rPr>
        <w:t>WYMAGANE DOKUMENTY</w:t>
      </w:r>
    </w:p>
    <w:p w14:paraId="1DD76C6F" w14:textId="77777777" w:rsidR="00DF3852" w:rsidRPr="005471E6" w:rsidRDefault="00DF3852" w:rsidP="005471E6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  <w:b/>
        </w:rPr>
        <w:t xml:space="preserve">Wniosek o wydanie zaświadczenia </w:t>
      </w:r>
    </w:p>
    <w:p w14:paraId="6C679AF0" w14:textId="77777777" w:rsidR="00DF3852" w:rsidRPr="005471E6" w:rsidRDefault="00DF3852" w:rsidP="005471E6">
      <w:p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 xml:space="preserve">Wniosek można napisać własnoręcznie lub na dostępnym druku. </w:t>
      </w:r>
      <w:r w:rsidRPr="005471E6">
        <w:rPr>
          <w:rFonts w:asciiTheme="minorHAnsi" w:hAnsiTheme="minorHAnsi" w:cstheme="minorHAnsi"/>
          <w:b/>
        </w:rPr>
        <w:t>Druk RGB-09-01</w:t>
      </w:r>
      <w:r w:rsidRPr="005471E6">
        <w:rPr>
          <w:rFonts w:asciiTheme="minorHAnsi" w:hAnsiTheme="minorHAnsi" w:cstheme="minorHAnsi"/>
        </w:rPr>
        <w:t xml:space="preserve"> do pobrania:</w:t>
      </w:r>
    </w:p>
    <w:p w14:paraId="5DAFE75E" w14:textId="1979B296" w:rsidR="00DF3852" w:rsidRPr="005471E6" w:rsidRDefault="00DF3852" w:rsidP="005471E6">
      <w:pPr>
        <w:ind w:left="708"/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>- w Urzędzie Miasta i Gminy Skoki, Segment A, parter, biuro nr 1,</w:t>
      </w:r>
    </w:p>
    <w:p w14:paraId="404BD67E" w14:textId="77777777" w:rsidR="00DF3852" w:rsidRPr="005471E6" w:rsidRDefault="00DF3852" w:rsidP="005471E6">
      <w:pPr>
        <w:ind w:left="708"/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 xml:space="preserve">- na stronie internetowej: </w:t>
      </w:r>
      <w:hyperlink r:id="rId7" w:history="1">
        <w:r w:rsidRPr="005471E6">
          <w:rPr>
            <w:rStyle w:val="Hipercze"/>
            <w:rFonts w:asciiTheme="minorHAnsi" w:hAnsiTheme="minorHAnsi" w:cstheme="minorHAnsi"/>
          </w:rPr>
          <w:t>www.gmina-skoki.pl</w:t>
        </w:r>
      </w:hyperlink>
    </w:p>
    <w:p w14:paraId="38707558" w14:textId="77777777" w:rsidR="00DF3852" w:rsidRPr="005471E6" w:rsidRDefault="00DF3852" w:rsidP="005471E6">
      <w:pPr>
        <w:rPr>
          <w:rFonts w:asciiTheme="minorHAnsi" w:hAnsiTheme="minorHAnsi" w:cstheme="minorHAnsi"/>
        </w:rPr>
      </w:pPr>
    </w:p>
    <w:p w14:paraId="4D527514" w14:textId="77777777" w:rsidR="00DF3852" w:rsidRPr="005471E6" w:rsidRDefault="00DF3852" w:rsidP="005471E6">
      <w:pPr>
        <w:rPr>
          <w:rFonts w:asciiTheme="minorHAnsi" w:hAnsiTheme="minorHAnsi" w:cstheme="minorHAnsi"/>
          <w:b/>
        </w:rPr>
      </w:pPr>
      <w:r w:rsidRPr="005471E6">
        <w:rPr>
          <w:rFonts w:asciiTheme="minorHAnsi" w:hAnsiTheme="minorHAnsi" w:cstheme="minorHAnsi"/>
          <w:b/>
        </w:rPr>
        <w:t>MIEJSCE ZAŁATWIENIA SPRAWY</w:t>
      </w:r>
    </w:p>
    <w:p w14:paraId="6F625E5F" w14:textId="77777777" w:rsidR="00DF3852" w:rsidRPr="005471E6" w:rsidRDefault="00DF3852" w:rsidP="005471E6">
      <w:pPr>
        <w:rPr>
          <w:rFonts w:asciiTheme="minorHAnsi" w:hAnsiTheme="minorHAnsi" w:cstheme="minorHAnsi"/>
          <w:bCs/>
        </w:rPr>
      </w:pPr>
      <w:r w:rsidRPr="005471E6">
        <w:rPr>
          <w:rFonts w:asciiTheme="minorHAnsi" w:hAnsiTheme="minorHAnsi" w:cstheme="minorHAnsi"/>
          <w:bCs/>
        </w:rPr>
        <w:t>Urząd Miasta i Gminy Skoki, ul. Ciastowicza 11, 62-085 Skoki</w:t>
      </w:r>
    </w:p>
    <w:p w14:paraId="2BCB681C" w14:textId="5DD9AE5E" w:rsidR="00DF3852" w:rsidRPr="005471E6" w:rsidRDefault="00DF3852" w:rsidP="005471E6">
      <w:pPr>
        <w:rPr>
          <w:rFonts w:asciiTheme="minorHAnsi" w:hAnsiTheme="minorHAnsi" w:cstheme="minorHAnsi"/>
          <w:bCs/>
        </w:rPr>
      </w:pPr>
      <w:r w:rsidRPr="005471E6">
        <w:rPr>
          <w:rFonts w:asciiTheme="minorHAnsi" w:hAnsiTheme="minorHAnsi" w:cstheme="minorHAnsi"/>
          <w:bCs/>
        </w:rPr>
        <w:t>Referat Gospodarki Budżetowej – Segment A Urzędu, parter, biuro nr 1,</w:t>
      </w:r>
    </w:p>
    <w:p w14:paraId="3565CEEB" w14:textId="77777777" w:rsidR="00DF3852" w:rsidRPr="005471E6" w:rsidRDefault="00DF3852" w:rsidP="005471E6">
      <w:p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 xml:space="preserve">Godziny obsługi interesantów: poniedziałek 9:00-17:00, wtorek-piątek 7:30-15:30 </w:t>
      </w:r>
    </w:p>
    <w:p w14:paraId="1DBFD18F" w14:textId="2C257D74" w:rsidR="00DF3852" w:rsidRPr="005471E6" w:rsidRDefault="00DF3852" w:rsidP="005471E6">
      <w:p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 xml:space="preserve">Złożenie dokumentów: Segment A Urzędu, parter, </w:t>
      </w:r>
      <w:r w:rsidRPr="005471E6">
        <w:rPr>
          <w:rFonts w:asciiTheme="minorHAnsi" w:hAnsiTheme="minorHAnsi" w:cstheme="minorHAnsi"/>
          <w:b/>
        </w:rPr>
        <w:t xml:space="preserve">biuro nr 1 </w:t>
      </w:r>
      <w:r w:rsidRPr="005471E6">
        <w:rPr>
          <w:rFonts w:asciiTheme="minorHAnsi" w:hAnsiTheme="minorHAnsi" w:cstheme="minorHAnsi"/>
        </w:rPr>
        <w:t>lub pocztą na wskazany wyżej adres.</w:t>
      </w:r>
    </w:p>
    <w:p w14:paraId="62D719AA" w14:textId="77777777" w:rsidR="00DF3852" w:rsidRPr="005471E6" w:rsidRDefault="00DF3852" w:rsidP="005471E6">
      <w:p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 xml:space="preserve">Odbiór dokumentów: Zaświadczenie co do zasady jest odbierane osobiście przez wnioskodawcę. Istnieje możliwość przesłania zaświadczenia listem poleconym na wskazany adres. Wówczas prosimy o wyraźne wskazanie takiej formy doręczenia we wniosku. </w:t>
      </w:r>
    </w:p>
    <w:p w14:paraId="710069DE" w14:textId="77777777" w:rsidR="00DF3852" w:rsidRPr="005471E6" w:rsidRDefault="00DF3852" w:rsidP="005471E6">
      <w:pPr>
        <w:rPr>
          <w:rFonts w:asciiTheme="minorHAnsi" w:hAnsiTheme="minorHAnsi" w:cstheme="minorHAnsi"/>
        </w:rPr>
      </w:pPr>
    </w:p>
    <w:p w14:paraId="37EA650E" w14:textId="77777777" w:rsidR="00DF3852" w:rsidRPr="005471E6" w:rsidRDefault="00DF3852" w:rsidP="005471E6">
      <w:pPr>
        <w:rPr>
          <w:rFonts w:asciiTheme="minorHAnsi" w:hAnsiTheme="minorHAnsi" w:cstheme="minorHAnsi"/>
          <w:b/>
        </w:rPr>
      </w:pPr>
      <w:r w:rsidRPr="005471E6">
        <w:rPr>
          <w:rFonts w:asciiTheme="minorHAnsi" w:hAnsiTheme="minorHAnsi" w:cstheme="minorHAnsi"/>
          <w:b/>
        </w:rPr>
        <w:t>TERMIN ZAŁATWIENIA SPRAWY</w:t>
      </w:r>
    </w:p>
    <w:p w14:paraId="3633AA38" w14:textId="77777777" w:rsidR="00DF3852" w:rsidRPr="005471E6" w:rsidRDefault="00DF3852" w:rsidP="005471E6">
      <w:p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>Zaświadczenie powinno być wydane bez zbędnej zwłoki, nie później niż w terminie 7 dnia od dnia złożenia wniosku o wydanie zaświadczenia.</w:t>
      </w:r>
    </w:p>
    <w:p w14:paraId="771601E7" w14:textId="77777777" w:rsidR="00DF3852" w:rsidRPr="005471E6" w:rsidRDefault="00DF3852" w:rsidP="005471E6">
      <w:pPr>
        <w:rPr>
          <w:rFonts w:asciiTheme="minorHAnsi" w:hAnsiTheme="minorHAnsi" w:cstheme="minorHAnsi"/>
        </w:rPr>
      </w:pPr>
    </w:p>
    <w:p w14:paraId="2253F9C6" w14:textId="77777777" w:rsidR="00DF3852" w:rsidRPr="005471E6" w:rsidRDefault="00DF3852" w:rsidP="005471E6">
      <w:pPr>
        <w:rPr>
          <w:rFonts w:asciiTheme="minorHAnsi" w:hAnsiTheme="minorHAnsi" w:cstheme="minorHAnsi"/>
          <w:b/>
        </w:rPr>
      </w:pPr>
      <w:r w:rsidRPr="005471E6">
        <w:rPr>
          <w:rFonts w:asciiTheme="minorHAnsi" w:hAnsiTheme="minorHAnsi" w:cstheme="minorHAnsi"/>
          <w:b/>
        </w:rPr>
        <w:t>SPOSÓB ZAŁATWIENIA SPRAWY</w:t>
      </w:r>
    </w:p>
    <w:p w14:paraId="0AA1E857" w14:textId="77777777" w:rsidR="00DF3852" w:rsidRPr="005471E6" w:rsidRDefault="00DF3852" w:rsidP="005471E6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 xml:space="preserve">Pobierz i wypełnij wniosek.  </w:t>
      </w:r>
    </w:p>
    <w:p w14:paraId="005B090E" w14:textId="77777777" w:rsidR="00DF3852" w:rsidRPr="005471E6" w:rsidRDefault="00DF3852" w:rsidP="005471E6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 xml:space="preserve">Załącz oryginał pokwitowania opłaty skarbowej </w:t>
      </w:r>
    </w:p>
    <w:p w14:paraId="3F772172" w14:textId="5165BFC6" w:rsidR="00DF3852" w:rsidRPr="005471E6" w:rsidRDefault="00DF3852" w:rsidP="005471E6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 xml:space="preserve">Złóż wypełniony druk w biurze nr </w:t>
      </w:r>
      <w:r w:rsidR="008635D5" w:rsidRPr="005471E6">
        <w:rPr>
          <w:rFonts w:asciiTheme="minorHAnsi" w:hAnsiTheme="minorHAnsi" w:cstheme="minorHAnsi"/>
        </w:rPr>
        <w:t>1</w:t>
      </w:r>
      <w:r w:rsidRPr="005471E6">
        <w:rPr>
          <w:rFonts w:asciiTheme="minorHAnsi" w:hAnsiTheme="minorHAnsi" w:cstheme="minorHAnsi"/>
        </w:rPr>
        <w:t xml:space="preserve"> lub prześlij pocztą. </w:t>
      </w:r>
    </w:p>
    <w:p w14:paraId="4F086624" w14:textId="00B5CF00" w:rsidR="00DF3852" w:rsidRPr="005471E6" w:rsidRDefault="00DF3852" w:rsidP="005471E6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>Poczekaj na wydanie zaświadczenia.</w:t>
      </w:r>
      <w:r w:rsidR="008635D5" w:rsidRPr="005471E6">
        <w:rPr>
          <w:rFonts w:asciiTheme="minorHAnsi" w:hAnsiTheme="minorHAnsi" w:cstheme="minorHAnsi"/>
        </w:rPr>
        <w:t xml:space="preserve"> </w:t>
      </w:r>
      <w:r w:rsidRPr="005471E6">
        <w:rPr>
          <w:rFonts w:asciiTheme="minorHAnsi" w:hAnsiTheme="minorHAnsi" w:cstheme="minorHAnsi"/>
        </w:rPr>
        <w:t>W uzasadnionych przypadkach organ podatkowy może wydać postanowienie o odmowie wydania zaświadczenia.</w:t>
      </w:r>
    </w:p>
    <w:p w14:paraId="10436592" w14:textId="77777777" w:rsidR="00DF3852" w:rsidRPr="005471E6" w:rsidRDefault="00DF3852" w:rsidP="005471E6">
      <w:pPr>
        <w:rPr>
          <w:rFonts w:asciiTheme="minorHAnsi" w:hAnsiTheme="minorHAnsi" w:cstheme="minorHAnsi"/>
        </w:rPr>
      </w:pPr>
    </w:p>
    <w:p w14:paraId="049C5A80" w14:textId="77777777" w:rsidR="00DF3852" w:rsidRPr="005471E6" w:rsidRDefault="00DF3852" w:rsidP="005471E6">
      <w:pPr>
        <w:rPr>
          <w:rFonts w:asciiTheme="minorHAnsi" w:hAnsiTheme="minorHAnsi" w:cstheme="minorHAnsi"/>
          <w:b/>
        </w:rPr>
      </w:pPr>
      <w:r w:rsidRPr="005471E6">
        <w:rPr>
          <w:rFonts w:asciiTheme="minorHAnsi" w:hAnsiTheme="minorHAnsi" w:cstheme="minorHAnsi"/>
          <w:b/>
        </w:rPr>
        <w:t>OPŁATY</w:t>
      </w:r>
    </w:p>
    <w:p w14:paraId="7D488669" w14:textId="77777777" w:rsidR="00DF3852" w:rsidRPr="005471E6" w:rsidRDefault="00DF3852" w:rsidP="005471E6">
      <w:p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  <w:b/>
        </w:rPr>
        <w:t>17 zł</w:t>
      </w:r>
      <w:r w:rsidRPr="005471E6">
        <w:rPr>
          <w:rFonts w:asciiTheme="minorHAnsi" w:hAnsiTheme="minorHAnsi" w:cstheme="minorHAnsi"/>
        </w:rPr>
        <w:t xml:space="preserve"> – opłata skarbowa za wydanie zaświadczenia.</w:t>
      </w:r>
    </w:p>
    <w:p w14:paraId="07238D97" w14:textId="39D23520" w:rsidR="00DF3852" w:rsidRPr="005471E6" w:rsidRDefault="00DF3852" w:rsidP="005471E6">
      <w:p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>Opłat</w:t>
      </w:r>
      <w:r w:rsidR="00776800" w:rsidRPr="005471E6">
        <w:rPr>
          <w:rFonts w:asciiTheme="minorHAnsi" w:hAnsiTheme="minorHAnsi" w:cstheme="minorHAnsi"/>
        </w:rPr>
        <w:t xml:space="preserve">ę należy </w:t>
      </w:r>
      <w:r w:rsidRPr="005471E6">
        <w:rPr>
          <w:rFonts w:asciiTheme="minorHAnsi" w:hAnsiTheme="minorHAnsi" w:cstheme="minorHAnsi"/>
        </w:rPr>
        <w:t>przesłać na konto Urzędu: BS GNIEZNO o/SKOKI nr 43 9065 0006 0040 0400 0185 0001</w:t>
      </w:r>
    </w:p>
    <w:p w14:paraId="79FB9712" w14:textId="77777777" w:rsidR="00DF3852" w:rsidRPr="005471E6" w:rsidRDefault="00DF3852" w:rsidP="005471E6">
      <w:pPr>
        <w:rPr>
          <w:rFonts w:asciiTheme="minorHAnsi" w:hAnsiTheme="minorHAnsi" w:cstheme="minorHAnsi"/>
        </w:rPr>
      </w:pPr>
    </w:p>
    <w:p w14:paraId="43DF76BD" w14:textId="77777777" w:rsidR="00DF3852" w:rsidRPr="005471E6" w:rsidRDefault="00DF3852" w:rsidP="005471E6">
      <w:pPr>
        <w:rPr>
          <w:rFonts w:asciiTheme="minorHAnsi" w:hAnsiTheme="minorHAnsi" w:cstheme="minorHAnsi"/>
          <w:b/>
        </w:rPr>
      </w:pPr>
      <w:r w:rsidRPr="005471E6">
        <w:rPr>
          <w:rFonts w:asciiTheme="minorHAnsi" w:hAnsiTheme="minorHAnsi" w:cstheme="minorHAnsi"/>
          <w:b/>
        </w:rPr>
        <w:t>TRYB ODWOŁAWCZY</w:t>
      </w:r>
    </w:p>
    <w:p w14:paraId="6EDB0B65" w14:textId="77777777" w:rsidR="00DF3852" w:rsidRPr="005471E6" w:rsidRDefault="00DF3852" w:rsidP="005471E6">
      <w:p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>Od postanowienia o odmowie wydania zaświadczenia przysługuje stronie zażalenie, które wnosi się do Samorządowego Kolegium Odwoławczego w Pile, ul. Dzieci Polskich 26, 64-920 Piła za pośrednictwem Burmistrza Miasta i Gminy Skoki w terminie 7 dni od doręczenia.</w:t>
      </w:r>
    </w:p>
    <w:p w14:paraId="6451209E" w14:textId="77777777" w:rsidR="00DF3852" w:rsidRPr="005471E6" w:rsidRDefault="00DF3852" w:rsidP="005471E6">
      <w:pPr>
        <w:rPr>
          <w:rFonts w:asciiTheme="minorHAnsi" w:hAnsiTheme="minorHAnsi" w:cstheme="minorHAnsi"/>
        </w:rPr>
      </w:pPr>
    </w:p>
    <w:p w14:paraId="175D4237" w14:textId="77777777" w:rsidR="00DF3852" w:rsidRPr="005471E6" w:rsidRDefault="00DF3852" w:rsidP="005471E6">
      <w:pPr>
        <w:rPr>
          <w:rFonts w:asciiTheme="minorHAnsi" w:hAnsiTheme="minorHAnsi" w:cstheme="minorHAnsi"/>
          <w:b/>
        </w:rPr>
      </w:pPr>
      <w:r w:rsidRPr="005471E6">
        <w:rPr>
          <w:rFonts w:asciiTheme="minorHAnsi" w:hAnsiTheme="minorHAnsi" w:cstheme="minorHAnsi"/>
          <w:b/>
        </w:rPr>
        <w:t>DODATKOWE INFORMACJE</w:t>
      </w:r>
    </w:p>
    <w:p w14:paraId="6FC1F246" w14:textId="6E1FBD0B" w:rsidR="00DF3852" w:rsidRPr="005471E6" w:rsidRDefault="00DF3852" w:rsidP="005471E6">
      <w:pPr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>Dodatkowych informacji udzielają pracownicy Urzędu: Krystyna Torzewska</w:t>
      </w:r>
      <w:r w:rsidR="00BE5F48" w:rsidRPr="005471E6">
        <w:rPr>
          <w:rFonts w:asciiTheme="minorHAnsi" w:hAnsiTheme="minorHAnsi" w:cstheme="minorHAnsi"/>
        </w:rPr>
        <w:t xml:space="preserve">, </w:t>
      </w:r>
      <w:r w:rsidRPr="005471E6">
        <w:rPr>
          <w:rFonts w:asciiTheme="minorHAnsi" w:hAnsiTheme="minorHAnsi" w:cstheme="minorHAnsi"/>
        </w:rPr>
        <w:t>Jagoda Jung-Kaźmierczak</w:t>
      </w:r>
      <w:r w:rsidR="00BE5F48" w:rsidRPr="005471E6">
        <w:rPr>
          <w:rFonts w:asciiTheme="minorHAnsi" w:hAnsiTheme="minorHAnsi" w:cstheme="minorHAnsi"/>
        </w:rPr>
        <w:t xml:space="preserve"> lub Karolina Mielcarek</w:t>
      </w:r>
      <w:r w:rsidR="008635D5" w:rsidRPr="005471E6">
        <w:rPr>
          <w:rFonts w:asciiTheme="minorHAnsi" w:hAnsiTheme="minorHAnsi" w:cstheme="minorHAnsi"/>
        </w:rPr>
        <w:t>,</w:t>
      </w:r>
      <w:r w:rsidRPr="005471E6">
        <w:rPr>
          <w:rFonts w:asciiTheme="minorHAnsi" w:hAnsiTheme="minorHAnsi" w:cstheme="minorHAnsi"/>
        </w:rPr>
        <w:t xml:space="preserve"> pod numerem telefonu: </w:t>
      </w:r>
      <w:r w:rsidRPr="005471E6">
        <w:rPr>
          <w:rFonts w:asciiTheme="minorHAnsi" w:hAnsiTheme="minorHAnsi" w:cstheme="minorHAnsi"/>
          <w:b/>
        </w:rPr>
        <w:t>61 8925-8</w:t>
      </w:r>
      <w:r w:rsidR="00776800" w:rsidRPr="005471E6">
        <w:rPr>
          <w:rFonts w:asciiTheme="minorHAnsi" w:hAnsiTheme="minorHAnsi" w:cstheme="minorHAnsi"/>
          <w:b/>
        </w:rPr>
        <w:t>06.</w:t>
      </w:r>
    </w:p>
    <w:p w14:paraId="7E784D67" w14:textId="77777777" w:rsidR="00DF3852" w:rsidRPr="005471E6" w:rsidRDefault="00DF3852" w:rsidP="005471E6">
      <w:pPr>
        <w:rPr>
          <w:rFonts w:asciiTheme="minorHAnsi" w:hAnsiTheme="minorHAnsi" w:cstheme="minorHAnsi"/>
        </w:rPr>
      </w:pPr>
    </w:p>
    <w:p w14:paraId="683E70DC" w14:textId="77777777" w:rsidR="00DF3852" w:rsidRPr="005471E6" w:rsidRDefault="00DF3852" w:rsidP="005471E6">
      <w:pPr>
        <w:rPr>
          <w:rFonts w:asciiTheme="minorHAnsi" w:hAnsiTheme="minorHAnsi" w:cstheme="minorHAnsi"/>
          <w:b/>
        </w:rPr>
      </w:pPr>
      <w:r w:rsidRPr="005471E6">
        <w:rPr>
          <w:rFonts w:asciiTheme="minorHAnsi" w:hAnsiTheme="minorHAnsi" w:cstheme="minorHAnsi"/>
          <w:b/>
        </w:rPr>
        <w:lastRenderedPageBreak/>
        <w:t>PODSTAWA PRAWNA</w:t>
      </w:r>
    </w:p>
    <w:p w14:paraId="3E7C9F48" w14:textId="4C18FFB7" w:rsidR="00DF3852" w:rsidRPr="005471E6" w:rsidRDefault="00DF3852" w:rsidP="005471E6">
      <w:pPr>
        <w:numPr>
          <w:ilvl w:val="0"/>
          <w:numId w:val="1"/>
        </w:numPr>
        <w:tabs>
          <w:tab w:val="clear" w:pos="720"/>
          <w:tab w:val="num" w:pos="567"/>
        </w:tabs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>Art. 306 a ustawy z dnia 29 sierpnia 1997 r. Ordynacja podatkowa.</w:t>
      </w:r>
    </w:p>
    <w:p w14:paraId="56587C5E" w14:textId="3ED8DE89" w:rsidR="001F6963" w:rsidRPr="005471E6" w:rsidRDefault="00DF3852" w:rsidP="005471E6">
      <w:pPr>
        <w:numPr>
          <w:ilvl w:val="0"/>
          <w:numId w:val="1"/>
        </w:numPr>
        <w:tabs>
          <w:tab w:val="clear" w:pos="720"/>
          <w:tab w:val="num" w:pos="567"/>
        </w:tabs>
        <w:rPr>
          <w:rFonts w:asciiTheme="minorHAnsi" w:hAnsiTheme="minorHAnsi" w:cstheme="minorHAnsi"/>
        </w:rPr>
      </w:pPr>
      <w:r w:rsidRPr="005471E6">
        <w:rPr>
          <w:rFonts w:asciiTheme="minorHAnsi" w:hAnsiTheme="minorHAnsi" w:cstheme="minorHAnsi"/>
        </w:rPr>
        <w:t>Ustawa z dnia 16 listopada 2006 r. o opłacie skarbowej.</w:t>
      </w:r>
    </w:p>
    <w:sectPr w:rsidR="001F6963" w:rsidRPr="005471E6" w:rsidSect="00E3540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8CED3" w14:textId="77777777" w:rsidR="00B776B3" w:rsidRDefault="00B776B3">
      <w:r>
        <w:separator/>
      </w:r>
    </w:p>
  </w:endnote>
  <w:endnote w:type="continuationSeparator" w:id="0">
    <w:p w14:paraId="2C88F08F" w14:textId="77777777" w:rsidR="00B776B3" w:rsidRDefault="00B77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E6112" w14:textId="77777777" w:rsidR="00A82D9F" w:rsidRDefault="009D447E" w:rsidP="00A05EF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A82D9F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66EBD52" w14:textId="77777777" w:rsidR="00A82D9F" w:rsidRDefault="00A82D9F" w:rsidP="00E574B7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3AEA2" w14:textId="77777777" w:rsidR="00A82D9F" w:rsidRPr="00786A11" w:rsidRDefault="00A82D9F" w:rsidP="00E574B7">
    <w:pPr>
      <w:pStyle w:val="Stopka"/>
      <w:pBdr>
        <w:bottom w:val="single" w:sz="6" w:space="1" w:color="auto"/>
      </w:pBdr>
      <w:ind w:right="360"/>
      <w:rPr>
        <w:sz w:val="18"/>
        <w:szCs w:val="18"/>
      </w:rPr>
    </w:pPr>
  </w:p>
  <w:p w14:paraId="779F81D9" w14:textId="034421C6" w:rsidR="00786A11" w:rsidRDefault="007D18B5">
    <w:pPr>
      <w:pStyle w:val="Stopka"/>
      <w:rPr>
        <w:sz w:val="18"/>
        <w:szCs w:val="18"/>
      </w:rPr>
    </w:pPr>
    <w:r>
      <w:rPr>
        <w:sz w:val="18"/>
        <w:szCs w:val="18"/>
      </w:rPr>
      <w:t>1</w:t>
    </w:r>
    <w:r w:rsidR="00DF3852">
      <w:rPr>
        <w:sz w:val="18"/>
        <w:szCs w:val="18"/>
      </w:rPr>
      <w:t>0</w:t>
    </w:r>
    <w:r w:rsidR="00A82D9F" w:rsidRPr="00786A11">
      <w:rPr>
        <w:sz w:val="18"/>
        <w:szCs w:val="18"/>
      </w:rPr>
      <w:t>/</w:t>
    </w:r>
    <w:r w:rsidR="00786A11">
      <w:rPr>
        <w:sz w:val="18"/>
        <w:szCs w:val="18"/>
      </w:rPr>
      <w:t>20</w:t>
    </w:r>
    <w:r w:rsidR="00BC500F">
      <w:rPr>
        <w:sz w:val="18"/>
        <w:szCs w:val="18"/>
      </w:rPr>
      <w:t>2</w:t>
    </w:r>
    <w:r w:rsidR="00D14BFA">
      <w:rPr>
        <w:sz w:val="18"/>
        <w:szCs w:val="18"/>
      </w:rPr>
      <w:t>2</w:t>
    </w:r>
    <w:r w:rsidR="00786A11">
      <w:rPr>
        <w:sz w:val="18"/>
        <w:szCs w:val="18"/>
      </w:rPr>
      <w:t>-0</w:t>
    </w:r>
    <w:r w:rsidR="00D14BFA">
      <w:rPr>
        <w:sz w:val="18"/>
        <w:szCs w:val="18"/>
      </w:rPr>
      <w:t>5</w:t>
    </w:r>
    <w:r w:rsidR="00786A11">
      <w:rPr>
        <w:sz w:val="18"/>
        <w:szCs w:val="18"/>
      </w:rPr>
      <w:t>-</w:t>
    </w:r>
    <w:r w:rsidR="00D14BFA">
      <w:rPr>
        <w:sz w:val="18"/>
        <w:szCs w:val="18"/>
      </w:rPr>
      <w:t>1</w:t>
    </w:r>
    <w:r w:rsidR="00B26DA0">
      <w:rPr>
        <w:sz w:val="18"/>
        <w:szCs w:val="18"/>
      </w:rPr>
      <w:t xml:space="preserve">8 </w:t>
    </w:r>
    <w:r w:rsidR="00786A11">
      <w:rPr>
        <w:sz w:val="18"/>
        <w:szCs w:val="18"/>
      </w:rPr>
      <w:t xml:space="preserve"> </w:t>
    </w:r>
    <w:r w:rsidR="00A82D9F" w:rsidRPr="00786A11">
      <w:rPr>
        <w:sz w:val="18"/>
        <w:szCs w:val="18"/>
      </w:rPr>
      <w:t xml:space="preserve">Opracowała: </w:t>
    </w:r>
    <w:r>
      <w:rPr>
        <w:sz w:val="18"/>
        <w:szCs w:val="18"/>
      </w:rPr>
      <w:t>Jagoda Jung-Kazimierczak, RGB</w:t>
    </w:r>
    <w:r w:rsidR="00A82D9F" w:rsidRPr="00786A11">
      <w:rPr>
        <w:sz w:val="18"/>
        <w:szCs w:val="18"/>
      </w:rPr>
      <w:tab/>
    </w:r>
  </w:p>
  <w:p w14:paraId="3D454B8E" w14:textId="00D02939" w:rsidR="00A82D9F" w:rsidRPr="00786A11" w:rsidRDefault="007D18B5" w:rsidP="00786A11">
    <w:pPr>
      <w:pStyle w:val="Stopka"/>
      <w:jc w:val="right"/>
      <w:rPr>
        <w:sz w:val="18"/>
        <w:szCs w:val="18"/>
      </w:rPr>
    </w:pPr>
    <w:r>
      <w:rPr>
        <w:b/>
        <w:sz w:val="18"/>
        <w:szCs w:val="18"/>
      </w:rPr>
      <w:t>RGB</w:t>
    </w:r>
    <w:r w:rsidR="00A82D9F" w:rsidRPr="00786A11">
      <w:rPr>
        <w:b/>
        <w:sz w:val="18"/>
        <w:szCs w:val="18"/>
      </w:rPr>
      <w:t>-0</w:t>
    </w:r>
    <w:r w:rsidR="00DF3852">
      <w:rPr>
        <w:b/>
        <w:sz w:val="18"/>
        <w:szCs w:val="18"/>
      </w:rPr>
      <w:t>9</w:t>
    </w:r>
    <w:r w:rsidR="00786A11">
      <w:rPr>
        <w:b/>
        <w:sz w:val="18"/>
        <w:szCs w:val="18"/>
      </w:rPr>
      <w:t xml:space="preserve"> </w:t>
    </w:r>
    <w:r w:rsidR="00A82D9F" w:rsidRPr="00786A11">
      <w:rPr>
        <w:b/>
        <w:sz w:val="18"/>
        <w:szCs w:val="18"/>
      </w:rPr>
      <w:t>/</w:t>
    </w:r>
    <w:r w:rsidR="00786A11">
      <w:rPr>
        <w:b/>
        <w:sz w:val="18"/>
        <w:szCs w:val="18"/>
      </w:rPr>
      <w:t xml:space="preserve"> </w:t>
    </w:r>
    <w:r w:rsidR="00A82D9F" w:rsidRPr="00786A11">
      <w:rPr>
        <w:b/>
        <w:sz w:val="18"/>
        <w:szCs w:val="18"/>
      </w:rPr>
      <w:t xml:space="preserve">Strona </w:t>
    </w:r>
    <w:r w:rsidR="009D447E" w:rsidRPr="00786A11">
      <w:rPr>
        <w:b/>
        <w:sz w:val="18"/>
        <w:szCs w:val="18"/>
      </w:rPr>
      <w:fldChar w:fldCharType="begin"/>
    </w:r>
    <w:r w:rsidR="00A82D9F" w:rsidRPr="00786A11">
      <w:rPr>
        <w:b/>
        <w:sz w:val="18"/>
        <w:szCs w:val="18"/>
      </w:rPr>
      <w:instrText xml:space="preserve"> PAGE </w:instrText>
    </w:r>
    <w:r w:rsidR="009D447E" w:rsidRPr="00786A11">
      <w:rPr>
        <w:b/>
        <w:sz w:val="18"/>
        <w:szCs w:val="18"/>
      </w:rPr>
      <w:fldChar w:fldCharType="separate"/>
    </w:r>
    <w:r w:rsidR="00CF1D7C">
      <w:rPr>
        <w:b/>
        <w:noProof/>
        <w:sz w:val="18"/>
        <w:szCs w:val="18"/>
      </w:rPr>
      <w:t>1</w:t>
    </w:r>
    <w:r w:rsidR="009D447E" w:rsidRPr="00786A11">
      <w:rPr>
        <w:b/>
        <w:sz w:val="18"/>
        <w:szCs w:val="18"/>
      </w:rPr>
      <w:fldChar w:fldCharType="end"/>
    </w:r>
    <w:r w:rsidR="00A82D9F" w:rsidRPr="00786A11">
      <w:rPr>
        <w:b/>
        <w:sz w:val="18"/>
        <w:szCs w:val="18"/>
      </w:rPr>
      <w:t xml:space="preserve"> z </w:t>
    </w:r>
    <w:r w:rsidR="009D447E" w:rsidRPr="00786A11">
      <w:rPr>
        <w:b/>
        <w:sz w:val="18"/>
        <w:szCs w:val="18"/>
      </w:rPr>
      <w:fldChar w:fldCharType="begin"/>
    </w:r>
    <w:r w:rsidR="00A82D9F" w:rsidRPr="00786A11">
      <w:rPr>
        <w:b/>
        <w:sz w:val="18"/>
        <w:szCs w:val="18"/>
      </w:rPr>
      <w:instrText xml:space="preserve"> NUMPAGES </w:instrText>
    </w:r>
    <w:r w:rsidR="009D447E" w:rsidRPr="00786A11">
      <w:rPr>
        <w:b/>
        <w:sz w:val="18"/>
        <w:szCs w:val="18"/>
      </w:rPr>
      <w:fldChar w:fldCharType="separate"/>
    </w:r>
    <w:r w:rsidR="00CF1D7C">
      <w:rPr>
        <w:b/>
        <w:noProof/>
        <w:sz w:val="18"/>
        <w:szCs w:val="18"/>
      </w:rPr>
      <w:t>1</w:t>
    </w:r>
    <w:r w:rsidR="009D447E" w:rsidRPr="00786A11">
      <w:rPr>
        <w:b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29E37" w14:textId="77777777" w:rsidR="00B776B3" w:rsidRDefault="00B776B3">
      <w:r>
        <w:separator/>
      </w:r>
    </w:p>
  </w:footnote>
  <w:footnote w:type="continuationSeparator" w:id="0">
    <w:p w14:paraId="3120720B" w14:textId="77777777" w:rsidR="00B776B3" w:rsidRDefault="00B776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4F8E9" w14:textId="6C9DB189" w:rsidR="00A82D9F" w:rsidRPr="008C7D12" w:rsidRDefault="007D2C85" w:rsidP="003C6227">
    <w:pPr>
      <w:pStyle w:val="Nagwek"/>
      <w:tabs>
        <w:tab w:val="clear" w:pos="9072"/>
        <w:tab w:val="right" w:pos="9540"/>
      </w:tabs>
      <w:spacing w:line="300" w:lineRule="atLeast"/>
      <w:ind w:left="-540" w:right="-470"/>
      <w:jc w:val="center"/>
      <w:outlineLvl w:val="3"/>
      <w:rPr>
        <w:b/>
        <w:noProof/>
        <w:sz w:val="28"/>
        <w:szCs w:val="28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07629AD7" wp14:editId="1C7553FA">
          <wp:simplePos x="0" y="0"/>
          <wp:positionH relativeFrom="column">
            <wp:posOffset>-333375</wp:posOffset>
          </wp:positionH>
          <wp:positionV relativeFrom="paragraph">
            <wp:posOffset>11430</wp:posOffset>
          </wp:positionV>
          <wp:extent cx="537845" cy="626110"/>
          <wp:effectExtent l="0" t="0" r="0" b="0"/>
          <wp:wrapNone/>
          <wp:docPr id="4" name="Obraz 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7845" cy="626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2D9F" w:rsidRPr="008C7D12">
      <w:rPr>
        <w:b/>
        <w:noProof/>
        <w:sz w:val="28"/>
        <w:szCs w:val="28"/>
      </w:rPr>
      <w:t>URZĄD MIASTA I GMINY W SKOKACH</w:t>
    </w:r>
  </w:p>
  <w:p w14:paraId="4A0DD045" w14:textId="77777777" w:rsidR="00A82D9F" w:rsidRPr="008C7D12" w:rsidRDefault="00A82D9F" w:rsidP="003C6227">
    <w:pPr>
      <w:pStyle w:val="Stopka"/>
      <w:tabs>
        <w:tab w:val="clear" w:pos="9072"/>
        <w:tab w:val="right" w:pos="9540"/>
      </w:tabs>
      <w:ind w:left="-540" w:right="-470"/>
      <w:jc w:val="center"/>
      <w:rPr>
        <w:sz w:val="20"/>
        <w:szCs w:val="20"/>
      </w:rPr>
    </w:pPr>
    <w:r w:rsidRPr="008C7D12">
      <w:rPr>
        <w:sz w:val="20"/>
        <w:szCs w:val="20"/>
      </w:rPr>
      <w:t xml:space="preserve">ul. </w:t>
    </w:r>
    <w:r w:rsidR="00E45618">
      <w:rPr>
        <w:sz w:val="20"/>
        <w:szCs w:val="20"/>
      </w:rPr>
      <w:t xml:space="preserve">Wincentego </w:t>
    </w:r>
    <w:r w:rsidRPr="008C7D12">
      <w:rPr>
        <w:sz w:val="20"/>
        <w:szCs w:val="20"/>
      </w:rPr>
      <w:t>Ciastowicza 11</w:t>
    </w:r>
    <w:r w:rsidR="00E45618">
      <w:rPr>
        <w:sz w:val="20"/>
        <w:szCs w:val="20"/>
      </w:rPr>
      <w:t>,</w:t>
    </w:r>
    <w:r w:rsidRPr="008C7D12">
      <w:rPr>
        <w:sz w:val="20"/>
        <w:szCs w:val="20"/>
      </w:rPr>
      <w:t xml:space="preserve"> 62-085 Skoki</w:t>
    </w:r>
  </w:p>
  <w:p w14:paraId="0EFBC7CD" w14:textId="77777777" w:rsidR="00A82D9F" w:rsidRPr="008C7D12" w:rsidRDefault="00A82D9F" w:rsidP="003C6227">
    <w:pPr>
      <w:pStyle w:val="Stopka"/>
      <w:tabs>
        <w:tab w:val="clear" w:pos="9072"/>
        <w:tab w:val="right" w:pos="9540"/>
      </w:tabs>
      <w:ind w:left="-540" w:right="-470"/>
      <w:jc w:val="center"/>
      <w:rPr>
        <w:sz w:val="20"/>
        <w:szCs w:val="20"/>
      </w:rPr>
    </w:pPr>
    <w:r w:rsidRPr="008C7D12">
      <w:rPr>
        <w:sz w:val="20"/>
        <w:szCs w:val="20"/>
      </w:rPr>
      <w:t xml:space="preserve"> </w:t>
    </w:r>
    <w:hyperlink r:id="rId2" w:history="1">
      <w:r w:rsidRPr="008C7D12">
        <w:rPr>
          <w:rStyle w:val="Hipercze"/>
          <w:color w:val="auto"/>
          <w:sz w:val="20"/>
          <w:szCs w:val="20"/>
          <w:u w:val="none"/>
        </w:rPr>
        <w:t>www.gmina-skoki.pl</w:t>
      </w:r>
    </w:hyperlink>
    <w:r w:rsidR="00E45618">
      <w:t>,</w:t>
    </w:r>
    <w:r w:rsidRPr="008C7D12">
      <w:rPr>
        <w:sz w:val="20"/>
        <w:szCs w:val="20"/>
      </w:rPr>
      <w:t xml:space="preserve"> </w:t>
    </w:r>
    <w:r w:rsidR="00E45618" w:rsidRPr="00E45618">
      <w:rPr>
        <w:sz w:val="20"/>
        <w:szCs w:val="20"/>
      </w:rPr>
      <w:t>sekretariat@gmina-skoki.pl</w:t>
    </w:r>
  </w:p>
  <w:p w14:paraId="6C2CCA0E" w14:textId="77777777" w:rsidR="00A82D9F" w:rsidRPr="008C7D12" w:rsidRDefault="00A82D9F" w:rsidP="003C6227">
    <w:pPr>
      <w:pStyle w:val="Stopka"/>
      <w:pBdr>
        <w:bottom w:val="single" w:sz="12" w:space="1" w:color="auto"/>
      </w:pBdr>
      <w:tabs>
        <w:tab w:val="clear" w:pos="9072"/>
        <w:tab w:val="right" w:pos="9540"/>
      </w:tabs>
      <w:ind w:left="-540" w:right="-470"/>
      <w:jc w:val="center"/>
      <w:rPr>
        <w:sz w:val="20"/>
        <w:szCs w:val="20"/>
      </w:rPr>
    </w:pPr>
    <w:r w:rsidRPr="008C7D12">
      <w:rPr>
        <w:sz w:val="20"/>
        <w:szCs w:val="20"/>
      </w:rPr>
      <w:t xml:space="preserve"> tel. 618925801 fax. 618925803 NIP 784-19-45-228 Regon 000529580</w:t>
    </w:r>
  </w:p>
  <w:p w14:paraId="0D5058F9" w14:textId="77777777" w:rsidR="00A82D9F" w:rsidRDefault="00A82D9F" w:rsidP="003C6227">
    <w:pPr>
      <w:pStyle w:val="Stopka"/>
      <w:tabs>
        <w:tab w:val="clear" w:pos="9072"/>
        <w:tab w:val="right" w:pos="9540"/>
      </w:tabs>
      <w:ind w:left="-540" w:right="-470"/>
      <w:jc w:val="center"/>
    </w:pPr>
  </w:p>
  <w:p w14:paraId="5E7212DC" w14:textId="77777777" w:rsidR="00A82D9F" w:rsidRPr="00B37C0D" w:rsidRDefault="00A82D9F" w:rsidP="003C6227">
    <w:pPr>
      <w:pStyle w:val="Stopka"/>
      <w:tabs>
        <w:tab w:val="clear" w:pos="9072"/>
        <w:tab w:val="right" w:pos="9540"/>
      </w:tabs>
      <w:ind w:left="-540" w:right="-470"/>
      <w:jc w:val="center"/>
    </w:pPr>
    <w:r w:rsidRPr="00B37C0D">
      <w:t>KARTA USŁUGI PUBLICZNEJ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802EB"/>
    <w:multiLevelType w:val="hybridMultilevel"/>
    <w:tmpl w:val="50E869F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91ACE"/>
    <w:multiLevelType w:val="hybridMultilevel"/>
    <w:tmpl w:val="319EF8E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9163DE4"/>
    <w:multiLevelType w:val="hybridMultilevel"/>
    <w:tmpl w:val="17E4C4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3A2926"/>
    <w:multiLevelType w:val="hybridMultilevel"/>
    <w:tmpl w:val="A7341E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9776AD"/>
    <w:multiLevelType w:val="hybridMultilevel"/>
    <w:tmpl w:val="4ED8412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37311A"/>
    <w:multiLevelType w:val="hybridMultilevel"/>
    <w:tmpl w:val="D3666D80"/>
    <w:lvl w:ilvl="0" w:tplc="0415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6" w15:restartNumberingAfterBreak="0">
    <w:nsid w:val="1F082F7B"/>
    <w:multiLevelType w:val="hybridMultilevel"/>
    <w:tmpl w:val="5E8CBEA0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7" w15:restartNumberingAfterBreak="0">
    <w:nsid w:val="235527FC"/>
    <w:multiLevelType w:val="hybridMultilevel"/>
    <w:tmpl w:val="753051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9D1E47"/>
    <w:multiLevelType w:val="hybridMultilevel"/>
    <w:tmpl w:val="0590A8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59608FE"/>
    <w:multiLevelType w:val="hybridMultilevel"/>
    <w:tmpl w:val="3AE247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2D379A"/>
    <w:multiLevelType w:val="hybridMultilevel"/>
    <w:tmpl w:val="937A1F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E67F35"/>
    <w:multiLevelType w:val="hybridMultilevel"/>
    <w:tmpl w:val="E11C98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0557CE"/>
    <w:multiLevelType w:val="hybridMultilevel"/>
    <w:tmpl w:val="850CB7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81182A"/>
    <w:multiLevelType w:val="hybridMultilevel"/>
    <w:tmpl w:val="534CEE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642BC8"/>
    <w:multiLevelType w:val="hybridMultilevel"/>
    <w:tmpl w:val="7FB6F5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971EC8"/>
    <w:multiLevelType w:val="hybridMultilevel"/>
    <w:tmpl w:val="326CDE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D52EEA"/>
    <w:multiLevelType w:val="hybridMultilevel"/>
    <w:tmpl w:val="1E12E5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9C0147"/>
    <w:multiLevelType w:val="hybridMultilevel"/>
    <w:tmpl w:val="741CD1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022B79"/>
    <w:multiLevelType w:val="hybridMultilevel"/>
    <w:tmpl w:val="E3CED5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410000"/>
    <w:multiLevelType w:val="hybridMultilevel"/>
    <w:tmpl w:val="79BA55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3019DC"/>
    <w:multiLevelType w:val="hybridMultilevel"/>
    <w:tmpl w:val="72D6EA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7C45C3"/>
    <w:multiLevelType w:val="hybridMultilevel"/>
    <w:tmpl w:val="0590A86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667E39FF"/>
    <w:multiLevelType w:val="hybridMultilevel"/>
    <w:tmpl w:val="EF7052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8861B5"/>
    <w:multiLevelType w:val="hybridMultilevel"/>
    <w:tmpl w:val="32F2D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E91E88"/>
    <w:multiLevelType w:val="hybridMultilevel"/>
    <w:tmpl w:val="01625B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BB34FC"/>
    <w:multiLevelType w:val="hybridMultilevel"/>
    <w:tmpl w:val="BE184B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BB6245"/>
    <w:multiLevelType w:val="hybridMultilevel"/>
    <w:tmpl w:val="70167B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3314423">
    <w:abstractNumId w:val="0"/>
  </w:num>
  <w:num w:numId="2" w16cid:durableId="1395929397">
    <w:abstractNumId w:val="21"/>
  </w:num>
  <w:num w:numId="3" w16cid:durableId="2132701823">
    <w:abstractNumId w:val="8"/>
  </w:num>
  <w:num w:numId="4" w16cid:durableId="1070076968">
    <w:abstractNumId w:val="2"/>
  </w:num>
  <w:num w:numId="5" w16cid:durableId="2018456872">
    <w:abstractNumId w:val="3"/>
  </w:num>
  <w:num w:numId="6" w16cid:durableId="31882349">
    <w:abstractNumId w:val="16"/>
  </w:num>
  <w:num w:numId="7" w16cid:durableId="679430608">
    <w:abstractNumId w:val="9"/>
  </w:num>
  <w:num w:numId="8" w16cid:durableId="1367212851">
    <w:abstractNumId w:val="10"/>
  </w:num>
  <w:num w:numId="9" w16cid:durableId="1991015688">
    <w:abstractNumId w:val="13"/>
  </w:num>
  <w:num w:numId="10" w16cid:durableId="1690064577">
    <w:abstractNumId w:val="4"/>
  </w:num>
  <w:num w:numId="11" w16cid:durableId="2126457362">
    <w:abstractNumId w:val="6"/>
  </w:num>
  <w:num w:numId="12" w16cid:durableId="562568165">
    <w:abstractNumId w:val="17"/>
  </w:num>
  <w:num w:numId="13" w16cid:durableId="1519588811">
    <w:abstractNumId w:val="5"/>
  </w:num>
  <w:num w:numId="14" w16cid:durableId="259336414">
    <w:abstractNumId w:val="26"/>
  </w:num>
  <w:num w:numId="15" w16cid:durableId="2118787915">
    <w:abstractNumId w:val="14"/>
  </w:num>
  <w:num w:numId="16" w16cid:durableId="807556791">
    <w:abstractNumId w:val="15"/>
  </w:num>
  <w:num w:numId="17" w16cid:durableId="1705520526">
    <w:abstractNumId w:val="19"/>
  </w:num>
  <w:num w:numId="18" w16cid:durableId="610166433">
    <w:abstractNumId w:val="20"/>
  </w:num>
  <w:num w:numId="19" w16cid:durableId="2096824785">
    <w:abstractNumId w:val="25"/>
  </w:num>
  <w:num w:numId="20" w16cid:durableId="1001278903">
    <w:abstractNumId w:val="11"/>
  </w:num>
  <w:num w:numId="21" w16cid:durableId="437992940">
    <w:abstractNumId w:val="18"/>
  </w:num>
  <w:num w:numId="22" w16cid:durableId="117457673">
    <w:abstractNumId w:val="22"/>
  </w:num>
  <w:num w:numId="23" w16cid:durableId="1706709886">
    <w:abstractNumId w:val="24"/>
  </w:num>
  <w:num w:numId="24" w16cid:durableId="1858733117">
    <w:abstractNumId w:val="12"/>
  </w:num>
  <w:num w:numId="25" w16cid:durableId="1474978189">
    <w:abstractNumId w:val="23"/>
  </w:num>
  <w:num w:numId="26" w16cid:durableId="671566293">
    <w:abstractNumId w:val="1"/>
  </w:num>
  <w:num w:numId="27" w16cid:durableId="83168048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0A4"/>
    <w:rsid w:val="00034148"/>
    <w:rsid w:val="0004461A"/>
    <w:rsid w:val="00055337"/>
    <w:rsid w:val="000D7104"/>
    <w:rsid w:val="00174E07"/>
    <w:rsid w:val="001930AF"/>
    <w:rsid w:val="001A51E3"/>
    <w:rsid w:val="001F6963"/>
    <w:rsid w:val="00207D5C"/>
    <w:rsid w:val="00230C6F"/>
    <w:rsid w:val="00242B26"/>
    <w:rsid w:val="0025683A"/>
    <w:rsid w:val="00260529"/>
    <w:rsid w:val="002B0E6D"/>
    <w:rsid w:val="002C47DF"/>
    <w:rsid w:val="002F33EA"/>
    <w:rsid w:val="00330FDE"/>
    <w:rsid w:val="003403D4"/>
    <w:rsid w:val="00341C7B"/>
    <w:rsid w:val="00357EAD"/>
    <w:rsid w:val="00372790"/>
    <w:rsid w:val="003A2809"/>
    <w:rsid w:val="003A65B9"/>
    <w:rsid w:val="003C6227"/>
    <w:rsid w:val="004108D2"/>
    <w:rsid w:val="00417A1F"/>
    <w:rsid w:val="0045334F"/>
    <w:rsid w:val="004F2BA8"/>
    <w:rsid w:val="005471E6"/>
    <w:rsid w:val="0056473E"/>
    <w:rsid w:val="00565511"/>
    <w:rsid w:val="005A1083"/>
    <w:rsid w:val="0068110B"/>
    <w:rsid w:val="006B13BF"/>
    <w:rsid w:val="006C3B47"/>
    <w:rsid w:val="006E1E41"/>
    <w:rsid w:val="006E4546"/>
    <w:rsid w:val="0072388E"/>
    <w:rsid w:val="007400FE"/>
    <w:rsid w:val="00776800"/>
    <w:rsid w:val="007819E8"/>
    <w:rsid w:val="00783E32"/>
    <w:rsid w:val="0078595C"/>
    <w:rsid w:val="00786A11"/>
    <w:rsid w:val="00792722"/>
    <w:rsid w:val="007A29CC"/>
    <w:rsid w:val="007D18B5"/>
    <w:rsid w:val="007D2C85"/>
    <w:rsid w:val="0081350D"/>
    <w:rsid w:val="0081586B"/>
    <w:rsid w:val="00816E18"/>
    <w:rsid w:val="00820E08"/>
    <w:rsid w:val="008635D5"/>
    <w:rsid w:val="00885026"/>
    <w:rsid w:val="008B3FCF"/>
    <w:rsid w:val="008C7D12"/>
    <w:rsid w:val="008E3CAF"/>
    <w:rsid w:val="00911FB3"/>
    <w:rsid w:val="0096383B"/>
    <w:rsid w:val="009D447E"/>
    <w:rsid w:val="009E214B"/>
    <w:rsid w:val="009E659C"/>
    <w:rsid w:val="00A05EF6"/>
    <w:rsid w:val="00A07A77"/>
    <w:rsid w:val="00A31E61"/>
    <w:rsid w:val="00A42DD7"/>
    <w:rsid w:val="00A61F29"/>
    <w:rsid w:val="00A67056"/>
    <w:rsid w:val="00A769BA"/>
    <w:rsid w:val="00A82D9F"/>
    <w:rsid w:val="00AB04A4"/>
    <w:rsid w:val="00B14F25"/>
    <w:rsid w:val="00B26DA0"/>
    <w:rsid w:val="00B37C0D"/>
    <w:rsid w:val="00B52A2D"/>
    <w:rsid w:val="00B776B3"/>
    <w:rsid w:val="00B813C5"/>
    <w:rsid w:val="00BC500F"/>
    <w:rsid w:val="00BE5F48"/>
    <w:rsid w:val="00BF0349"/>
    <w:rsid w:val="00CA5D01"/>
    <w:rsid w:val="00CA60A6"/>
    <w:rsid w:val="00CA6C84"/>
    <w:rsid w:val="00CE0152"/>
    <w:rsid w:val="00CF1D7C"/>
    <w:rsid w:val="00D020C4"/>
    <w:rsid w:val="00D125C9"/>
    <w:rsid w:val="00D14BFA"/>
    <w:rsid w:val="00D366D1"/>
    <w:rsid w:val="00D810A4"/>
    <w:rsid w:val="00DD4C51"/>
    <w:rsid w:val="00DF3852"/>
    <w:rsid w:val="00E018E0"/>
    <w:rsid w:val="00E32532"/>
    <w:rsid w:val="00E35408"/>
    <w:rsid w:val="00E45618"/>
    <w:rsid w:val="00E47F43"/>
    <w:rsid w:val="00E5331D"/>
    <w:rsid w:val="00E574B7"/>
    <w:rsid w:val="00E73414"/>
    <w:rsid w:val="00E9578B"/>
    <w:rsid w:val="00EB32DB"/>
    <w:rsid w:val="00ED02BE"/>
    <w:rsid w:val="00ED7B85"/>
    <w:rsid w:val="00EE0DB1"/>
    <w:rsid w:val="00EF6966"/>
    <w:rsid w:val="00F06026"/>
    <w:rsid w:val="00F11502"/>
    <w:rsid w:val="00F172D2"/>
    <w:rsid w:val="00F260CD"/>
    <w:rsid w:val="00F31574"/>
    <w:rsid w:val="00F87201"/>
    <w:rsid w:val="00FA6C3C"/>
    <w:rsid w:val="00FE0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47EC2C7"/>
  <w15:chartTrackingRefBased/>
  <w15:docId w15:val="{78D1CEE1-C214-43CB-8349-A3EBE534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E35408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3C6227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C6227"/>
    <w:pPr>
      <w:tabs>
        <w:tab w:val="center" w:pos="4536"/>
        <w:tab w:val="right" w:pos="9072"/>
      </w:tabs>
    </w:pPr>
  </w:style>
  <w:style w:type="character" w:styleId="Hipercze">
    <w:name w:val="Hyperlink"/>
    <w:rsid w:val="003C6227"/>
    <w:rPr>
      <w:color w:val="0000FF"/>
      <w:u w:val="single"/>
    </w:rPr>
  </w:style>
  <w:style w:type="paragraph" w:styleId="Tekstdymka">
    <w:name w:val="Balloon Text"/>
    <w:basedOn w:val="Normalny"/>
    <w:semiHidden/>
    <w:rsid w:val="0096383B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rsid w:val="00E574B7"/>
  </w:style>
  <w:style w:type="paragraph" w:styleId="Akapitzlist">
    <w:name w:val="List Paragraph"/>
    <w:basedOn w:val="Normalny"/>
    <w:uiPriority w:val="34"/>
    <w:qFormat/>
    <w:rsid w:val="00CA60A6"/>
    <w:pPr>
      <w:ind w:left="720"/>
      <w:contextualSpacing/>
    </w:pPr>
  </w:style>
  <w:style w:type="character" w:styleId="Nierozpoznanawzmianka">
    <w:name w:val="Unresolved Mention"/>
    <w:uiPriority w:val="99"/>
    <w:semiHidden/>
    <w:unhideWhenUsed/>
    <w:rsid w:val="00E45618"/>
    <w:rPr>
      <w:color w:val="605E5C"/>
      <w:shd w:val="clear" w:color="auto" w:fill="E1DFDD"/>
    </w:rPr>
  </w:style>
  <w:style w:type="paragraph" w:styleId="Tytu">
    <w:name w:val="Title"/>
    <w:basedOn w:val="Normalny"/>
    <w:next w:val="Normalny"/>
    <w:link w:val="TytuZnak"/>
    <w:qFormat/>
    <w:rsid w:val="005471E6"/>
    <w:pPr>
      <w:jc w:val="center"/>
    </w:pPr>
    <w:rPr>
      <w:rFonts w:asciiTheme="minorHAnsi" w:hAnsiTheme="minorHAnsi" w:cstheme="minorHAnsi"/>
      <w:b/>
      <w:sz w:val="36"/>
      <w:szCs w:val="36"/>
    </w:rPr>
  </w:style>
  <w:style w:type="character" w:customStyle="1" w:styleId="TytuZnak">
    <w:name w:val="Tytuł Znak"/>
    <w:basedOn w:val="Domylnaczcionkaakapitu"/>
    <w:link w:val="Tytu"/>
    <w:rsid w:val="005471E6"/>
    <w:rPr>
      <w:rFonts w:asciiTheme="minorHAnsi" w:hAnsiTheme="minorHAnsi" w:cstheme="minorHAnsi"/>
      <w:b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gmina-skoki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mina-skoki.pl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Szablony%20dla%20Umigs\Szablon%20karty%20us&#322;ug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 karty usług.dot</Template>
  <TotalTime>3</TotalTime>
  <Pages>2</Pages>
  <Words>286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UMIGS</Company>
  <LinksUpToDate>false</LinksUpToDate>
  <CharactersWithSpaces>2100</CharactersWithSpaces>
  <SharedDoc>false</SharedDoc>
  <HLinks>
    <vt:vector size="12" baseType="variant">
      <vt:variant>
        <vt:i4>7209020</vt:i4>
      </vt:variant>
      <vt:variant>
        <vt:i4>0</vt:i4>
      </vt:variant>
      <vt:variant>
        <vt:i4>0</vt:i4>
      </vt:variant>
      <vt:variant>
        <vt:i4>5</vt:i4>
      </vt:variant>
      <vt:variant>
        <vt:lpwstr>http://www.gmina-skoki.pl/</vt:lpwstr>
      </vt:variant>
      <vt:variant>
        <vt:lpwstr/>
      </vt:variant>
      <vt:variant>
        <vt:i4>7209020</vt:i4>
      </vt:variant>
      <vt:variant>
        <vt:i4>0</vt:i4>
      </vt:variant>
      <vt:variant>
        <vt:i4>0</vt:i4>
      </vt:variant>
      <vt:variant>
        <vt:i4>5</vt:i4>
      </vt:variant>
      <vt:variant>
        <vt:lpwstr>http://www.gmina-skoki.pl/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Izydorczyk</dc:creator>
  <cp:keywords/>
  <cp:lastModifiedBy>Karolina Stefaniak</cp:lastModifiedBy>
  <cp:revision>3</cp:revision>
  <cp:lastPrinted>2022-06-23T11:54:00Z</cp:lastPrinted>
  <dcterms:created xsi:type="dcterms:W3CDTF">2022-06-24T09:19:00Z</dcterms:created>
  <dcterms:modified xsi:type="dcterms:W3CDTF">2022-06-24T11:26:00Z</dcterms:modified>
</cp:coreProperties>
</file>